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B12992" w14:textId="77777777" w:rsidR="00AA5288" w:rsidRDefault="00AA5288" w:rsidP="00AA528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924752E" w14:textId="77777777" w:rsidR="00DB6859" w:rsidRDefault="00DB6859" w:rsidP="00AA528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0560A5" w14:textId="77777777" w:rsidR="00DB6859" w:rsidRPr="00AA5288" w:rsidRDefault="00DB6859" w:rsidP="00AA5288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694B9BB" w14:textId="63D792B2" w:rsidR="00AA5288" w:rsidRPr="00AA5288" w:rsidRDefault="00AA5288" w:rsidP="00AA5288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A5288">
        <w:rPr>
          <w:rFonts w:ascii="Arial" w:hAnsi="Arial" w:cs="Arial"/>
          <w:b/>
          <w:bCs/>
          <w:sz w:val="28"/>
          <w:szCs w:val="28"/>
        </w:rPr>
        <w:t>Screven</w:t>
      </w:r>
      <w:r w:rsidRPr="00AA5288">
        <w:rPr>
          <w:rFonts w:ascii="Arial" w:hAnsi="Arial" w:cs="Arial"/>
          <w:b/>
          <w:bCs/>
          <w:sz w:val="28"/>
          <w:szCs w:val="28"/>
        </w:rPr>
        <w:t xml:space="preserve"> County Board of Health Meetings 2025</w:t>
      </w:r>
    </w:p>
    <w:p w14:paraId="02A5FFCC" w14:textId="74548D0E" w:rsidR="00AA5288" w:rsidRPr="00AA5288" w:rsidRDefault="00AA5288" w:rsidP="00AA5288">
      <w:pPr>
        <w:jc w:val="center"/>
        <w:rPr>
          <w:rFonts w:ascii="Arial" w:hAnsi="Arial" w:cs="Arial"/>
          <w:i/>
          <w:sz w:val="28"/>
          <w:szCs w:val="28"/>
        </w:rPr>
      </w:pPr>
      <w:r w:rsidRPr="00AA5288">
        <w:rPr>
          <w:rFonts w:ascii="Arial" w:hAnsi="Arial" w:cs="Arial"/>
          <w:b/>
          <w:bCs/>
          <w:i/>
          <w:sz w:val="28"/>
          <w:szCs w:val="28"/>
        </w:rPr>
        <w:t>Location: Health Department 1</w:t>
      </w:r>
      <w:r w:rsidRPr="00AA5288">
        <w:rPr>
          <w:rFonts w:ascii="Arial" w:hAnsi="Arial" w:cs="Arial"/>
          <w:b/>
          <w:bCs/>
          <w:i/>
          <w:sz w:val="28"/>
          <w:szCs w:val="28"/>
        </w:rPr>
        <w:t>2</w:t>
      </w:r>
      <w:r w:rsidRPr="00AA5288">
        <w:rPr>
          <w:rFonts w:ascii="Arial" w:hAnsi="Arial" w:cs="Arial"/>
          <w:b/>
          <w:bCs/>
          <w:i/>
          <w:sz w:val="28"/>
          <w:szCs w:val="28"/>
        </w:rPr>
        <w:t>:00 pm</w:t>
      </w:r>
    </w:p>
    <w:p w14:paraId="3552E5D0" w14:textId="77777777" w:rsidR="00AA5288" w:rsidRPr="00AA5288" w:rsidRDefault="00AA5288" w:rsidP="00AA5288">
      <w:pPr>
        <w:jc w:val="center"/>
        <w:rPr>
          <w:rFonts w:ascii="Arial" w:hAnsi="Arial" w:cs="Arial"/>
          <w:sz w:val="28"/>
          <w:szCs w:val="28"/>
        </w:rPr>
      </w:pPr>
    </w:p>
    <w:p w14:paraId="4F40823E" w14:textId="493D6C23" w:rsidR="00AA5288" w:rsidRPr="00AA5288" w:rsidRDefault="00AA5288" w:rsidP="00AA5288">
      <w:pPr>
        <w:jc w:val="center"/>
        <w:rPr>
          <w:rFonts w:ascii="Arial" w:hAnsi="Arial" w:cs="Arial"/>
          <w:sz w:val="28"/>
          <w:szCs w:val="28"/>
        </w:rPr>
      </w:pPr>
      <w:r w:rsidRPr="00AA5288">
        <w:rPr>
          <w:rFonts w:ascii="Arial" w:hAnsi="Arial" w:cs="Arial"/>
          <w:sz w:val="28"/>
          <w:szCs w:val="28"/>
        </w:rPr>
        <w:t>February 18</w:t>
      </w:r>
    </w:p>
    <w:p w14:paraId="78D1676D" w14:textId="79C4C7BE" w:rsidR="00AA5288" w:rsidRPr="00AA5288" w:rsidRDefault="00AA5288" w:rsidP="00AA5288">
      <w:pPr>
        <w:jc w:val="center"/>
        <w:rPr>
          <w:rFonts w:ascii="Arial" w:hAnsi="Arial" w:cs="Arial"/>
          <w:sz w:val="28"/>
          <w:szCs w:val="28"/>
        </w:rPr>
      </w:pPr>
      <w:r w:rsidRPr="00AA5288">
        <w:rPr>
          <w:rFonts w:ascii="Arial" w:hAnsi="Arial" w:cs="Arial"/>
          <w:sz w:val="28"/>
          <w:szCs w:val="28"/>
        </w:rPr>
        <w:t>May 20</w:t>
      </w:r>
    </w:p>
    <w:p w14:paraId="1479B7D0" w14:textId="1954EC40" w:rsidR="00AA5288" w:rsidRPr="00AA5288" w:rsidRDefault="00AA5288" w:rsidP="00AA5288">
      <w:pPr>
        <w:jc w:val="center"/>
        <w:rPr>
          <w:rFonts w:ascii="Arial" w:hAnsi="Arial" w:cs="Arial"/>
          <w:sz w:val="28"/>
          <w:szCs w:val="28"/>
        </w:rPr>
      </w:pPr>
      <w:r w:rsidRPr="00AA5288">
        <w:rPr>
          <w:rFonts w:ascii="Arial" w:hAnsi="Arial" w:cs="Arial"/>
          <w:sz w:val="28"/>
          <w:szCs w:val="28"/>
        </w:rPr>
        <w:t>August 19</w:t>
      </w:r>
    </w:p>
    <w:p w14:paraId="1C8D59BE" w14:textId="7AE409B2" w:rsidR="00AA5288" w:rsidRPr="00AA5288" w:rsidRDefault="00AA5288" w:rsidP="00AA5288">
      <w:pPr>
        <w:jc w:val="center"/>
        <w:rPr>
          <w:rFonts w:ascii="Arial" w:hAnsi="Arial" w:cs="Arial"/>
          <w:sz w:val="28"/>
          <w:szCs w:val="28"/>
        </w:rPr>
      </w:pPr>
      <w:r w:rsidRPr="00AA5288">
        <w:rPr>
          <w:rFonts w:ascii="Arial" w:hAnsi="Arial" w:cs="Arial"/>
          <w:sz w:val="28"/>
          <w:szCs w:val="28"/>
        </w:rPr>
        <w:t>November 18</w:t>
      </w:r>
    </w:p>
    <w:p w14:paraId="2BFF547F" w14:textId="77777777" w:rsidR="000E5A72" w:rsidRPr="00AA5288" w:rsidRDefault="000E5A72" w:rsidP="00AA5288">
      <w:pPr>
        <w:jc w:val="center"/>
        <w:rPr>
          <w:sz w:val="28"/>
          <w:szCs w:val="28"/>
        </w:rPr>
      </w:pPr>
    </w:p>
    <w:p w14:paraId="7D595AE2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68008CA1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781FF87E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7D8CEB36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2228771F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056EA786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011D6932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60594867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5C3B7BD2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710A1BE0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2BDC527E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3E5577D3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6FE2C180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69264242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7BC8DA6E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6370A2D9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73244674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51AFD85C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620C23F3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06CC1C04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5F5B66CB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5083736E" w14:textId="77777777" w:rsidR="00F548D8" w:rsidRPr="00AA5288" w:rsidRDefault="00F548D8" w:rsidP="00AA5288">
      <w:pPr>
        <w:jc w:val="center"/>
        <w:rPr>
          <w:sz w:val="28"/>
          <w:szCs w:val="28"/>
        </w:rPr>
      </w:pPr>
    </w:p>
    <w:p w14:paraId="5DF01C33" w14:textId="77777777" w:rsidR="00CA7AF3" w:rsidRPr="00AA5288" w:rsidRDefault="00CA7AF3" w:rsidP="00AA5288">
      <w:pPr>
        <w:jc w:val="center"/>
        <w:rPr>
          <w:sz w:val="28"/>
          <w:szCs w:val="28"/>
        </w:rPr>
      </w:pPr>
    </w:p>
    <w:p w14:paraId="5F76B72D" w14:textId="77777777" w:rsidR="00CA7AF3" w:rsidRPr="00AA5288" w:rsidRDefault="00CA7AF3" w:rsidP="00AA5288">
      <w:pPr>
        <w:jc w:val="center"/>
        <w:rPr>
          <w:sz w:val="28"/>
          <w:szCs w:val="28"/>
        </w:rPr>
      </w:pPr>
    </w:p>
    <w:p w14:paraId="685E33B4" w14:textId="3ECCB81C" w:rsidR="00CA7AF3" w:rsidRPr="00AA5288" w:rsidRDefault="00CA7AF3" w:rsidP="00AA5288">
      <w:pPr>
        <w:jc w:val="center"/>
        <w:rPr>
          <w:sz w:val="28"/>
          <w:szCs w:val="28"/>
        </w:rPr>
      </w:pPr>
    </w:p>
    <w:p w14:paraId="00F271FC" w14:textId="77777777" w:rsidR="00CA7AF3" w:rsidRPr="00AA5288" w:rsidRDefault="00CA7AF3" w:rsidP="00AA5288">
      <w:pPr>
        <w:jc w:val="center"/>
        <w:rPr>
          <w:sz w:val="28"/>
          <w:szCs w:val="28"/>
        </w:rPr>
      </w:pPr>
    </w:p>
    <w:sectPr w:rsidR="00CA7AF3" w:rsidRPr="00AA5288" w:rsidSect="00D9539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B30621" w14:textId="77777777" w:rsidR="00D95398" w:rsidRDefault="00D95398" w:rsidP="000F3CFC">
      <w:pPr>
        <w:spacing w:after="0" w:line="240" w:lineRule="auto"/>
      </w:pPr>
      <w:r>
        <w:separator/>
      </w:r>
    </w:p>
  </w:endnote>
  <w:endnote w:type="continuationSeparator" w:id="0">
    <w:p w14:paraId="4FA49DAE" w14:textId="77777777" w:rsidR="00D95398" w:rsidRDefault="00D95398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C3CA5" w14:textId="77777777" w:rsidR="007032EC" w:rsidRDefault="007032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B15D9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7E4A384D" wp14:editId="005EE028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51D2B" w14:textId="77777777" w:rsidR="00D60DAB" w:rsidRPr="00D60DAB" w:rsidRDefault="002910D3" w:rsidP="003C4802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Screven</w:t>
    </w:r>
    <w:r w:rsidR="00BE159F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 xml:space="preserve"> County Health Department</w:t>
    </w:r>
  </w:p>
  <w:p w14:paraId="1A1CC7BA" w14:textId="581BFBAB" w:rsidR="00D60DAB" w:rsidRPr="00D60DAB" w:rsidRDefault="00A34DD1" w:rsidP="003C4802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3E631B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7032EC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5D26DA86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1C1A59AD" wp14:editId="39EF02D0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1815A" w14:textId="77777777" w:rsidR="00D95398" w:rsidRDefault="00D95398" w:rsidP="000F3CFC">
      <w:pPr>
        <w:spacing w:after="0" w:line="240" w:lineRule="auto"/>
      </w:pPr>
      <w:r>
        <w:separator/>
      </w:r>
    </w:p>
  </w:footnote>
  <w:footnote w:type="continuationSeparator" w:id="0">
    <w:p w14:paraId="20438B7E" w14:textId="77777777" w:rsidR="00D95398" w:rsidRDefault="00D95398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538E" w14:textId="77777777" w:rsidR="007032EC" w:rsidRDefault="007032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E98C8" w14:textId="77777777" w:rsidR="007032EC" w:rsidRDefault="007032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20D85" w14:textId="77777777" w:rsidR="00F548D8" w:rsidRDefault="0047742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2CA0D83" wp14:editId="2C753029">
              <wp:simplePos x="0" y="0"/>
              <wp:positionH relativeFrom="column">
                <wp:posOffset>1739900</wp:posOffset>
              </wp:positionH>
              <wp:positionV relativeFrom="paragraph">
                <wp:posOffset>91440</wp:posOffset>
              </wp:positionV>
              <wp:extent cx="2844800" cy="3492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480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14BAB8C" w14:textId="77777777" w:rsidR="00E26644" w:rsidRPr="00C74B2D" w:rsidRDefault="00E26644" w:rsidP="00E26644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6F00E65C" w14:textId="77777777" w:rsidR="0047742D" w:rsidRPr="00920A7F" w:rsidRDefault="0047742D" w:rsidP="0047742D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A0D83" id="Rectangle 5" o:spid="_x0000_s1026" style="position:absolute;margin-left:137pt;margin-top:7.2pt;width:224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" fillcolor="window" stroked="f" strokeweight="1pt">
              <v:textbox>
                <w:txbxContent>
                  <w:p w14:paraId="214BAB8C" w14:textId="77777777" w:rsidR="00E26644" w:rsidRPr="00C74B2D" w:rsidRDefault="00E26644" w:rsidP="00E26644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6F00E65C" w14:textId="77777777" w:rsidR="0047742D" w:rsidRPr="00920A7F" w:rsidRDefault="0047742D" w:rsidP="0047742D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B7E58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6C56764" wp14:editId="7E1C40A4">
              <wp:simplePos x="0" y="0"/>
              <wp:positionH relativeFrom="margin">
                <wp:posOffset>3041650</wp:posOffset>
              </wp:positionH>
              <wp:positionV relativeFrom="page">
                <wp:posOffset>717550</wp:posOffset>
              </wp:positionV>
              <wp:extent cx="2971800" cy="8001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8001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166AE1" w14:textId="77777777" w:rsidR="002910D3" w:rsidRPr="002910D3" w:rsidRDefault="002910D3" w:rsidP="002910D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2910D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416 Pine Street</w:t>
                          </w:r>
                        </w:p>
                        <w:p w14:paraId="350F1201" w14:textId="77777777" w:rsidR="002910D3" w:rsidRPr="002910D3" w:rsidRDefault="002910D3" w:rsidP="002910D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2910D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Sylvania, Georgia 30467-2190</w:t>
                          </w:r>
                        </w:p>
                        <w:p w14:paraId="1E328928" w14:textId="77777777" w:rsidR="002910D3" w:rsidRPr="002910D3" w:rsidRDefault="002910D3" w:rsidP="002910D3">
                          <w:pPr>
                            <w:spacing w:after="0" w:line="240" w:lineRule="auto"/>
                            <w:jc w:val="right"/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</w:pPr>
                          <w:r w:rsidRPr="002910D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Phone:  912-564-2182</w:t>
                          </w:r>
                          <w:r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 xml:space="preserve"> / </w:t>
                          </w:r>
                          <w:r w:rsidRPr="002910D3">
                            <w:rPr>
                              <w:rFonts w:asciiTheme="majorHAnsi" w:hAnsiTheme="majorHAnsi" w:cstheme="majorHAnsi"/>
                              <w:color w:val="4C4D4F"/>
                              <w:spacing w:val="-1"/>
                              <w:position w:val="-4"/>
                            </w:rPr>
                            <w:t>Fax:  912-564-7887</w:t>
                          </w:r>
                        </w:p>
                        <w:p w14:paraId="13C48060" w14:textId="77777777" w:rsidR="00796277" w:rsidRPr="00796277" w:rsidRDefault="00796277" w:rsidP="00D60DAB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</w:rPr>
                          </w:pPr>
                          <w:hyperlink r:id="rId1" w:history="1"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ww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spacing w:val="-14"/>
                                <w:position w:val="2"/>
                              </w:rPr>
                              <w:t>w</w:t>
                            </w:r>
                            <w:r w:rsidRPr="00D60DAB">
                              <w:rPr>
                                <w:rStyle w:val="Hyperlink"/>
                                <w:rFonts w:asciiTheme="majorHAnsi" w:hAnsiTheme="majorHAnsi" w:cstheme="majorHAnsi"/>
                                <w:b/>
                                <w:i/>
                                <w:color w:val="FF0000"/>
                                <w:position w:val="2"/>
                              </w:rPr>
                              <w:t>.ecphd.com</w:t>
                            </w:r>
                          </w:hyperlink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color w:val="FF0000"/>
                              <w:position w:val="2"/>
                            </w:rPr>
                            <w:t xml:space="preserve"> 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t xml:space="preserve"> District Health Director26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D., M.S., District Health Director</w:t>
                          </w:r>
                          <w:r w:rsidRPr="00796277">
                            <w:rPr>
                              <w:rFonts w:ascii="Minion Pro" w:hAnsi="Minion Pro"/>
                              <w:b/>
                              <w:i/>
                              <w:vanish/>
                              <w:color w:val="4C4D4F"/>
                              <w:spacing w:val="-1"/>
                              <w:position w:val="-4"/>
                            </w:rPr>
                            <w:cr/>
                            <w:t>a physical, child has allergies.  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5676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39.5pt;margin-top:56.5pt;width:23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" fillcolor="white [3212]" stroked="f">
              <v:textbox>
                <w:txbxContent>
                  <w:p w14:paraId="56166AE1" w14:textId="77777777" w:rsidR="002910D3" w:rsidRPr="002910D3" w:rsidRDefault="002910D3" w:rsidP="002910D3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2910D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416 Pine Street</w:t>
                    </w:r>
                  </w:p>
                  <w:p w14:paraId="350F1201" w14:textId="77777777" w:rsidR="002910D3" w:rsidRPr="002910D3" w:rsidRDefault="002910D3" w:rsidP="002910D3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2910D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Sylvania, Georgia 30467-2190</w:t>
                    </w:r>
                  </w:p>
                  <w:p w14:paraId="1E328928" w14:textId="77777777" w:rsidR="002910D3" w:rsidRPr="002910D3" w:rsidRDefault="002910D3" w:rsidP="002910D3">
                    <w:pPr>
                      <w:spacing w:after="0" w:line="240" w:lineRule="auto"/>
                      <w:jc w:val="right"/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</w:pPr>
                    <w:r w:rsidRPr="002910D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Phone:  912-564-2182</w:t>
                    </w:r>
                    <w:r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 xml:space="preserve"> / </w:t>
                    </w:r>
                    <w:r w:rsidRPr="002910D3">
                      <w:rPr>
                        <w:rFonts w:asciiTheme="majorHAnsi" w:hAnsiTheme="majorHAnsi" w:cstheme="majorHAnsi"/>
                        <w:color w:val="4C4D4F"/>
                        <w:spacing w:val="-1"/>
                        <w:position w:val="-4"/>
                      </w:rPr>
                      <w:t>Fax:  912-564-7887</w:t>
                    </w:r>
                  </w:p>
                  <w:p w14:paraId="13C48060" w14:textId="77777777" w:rsidR="00796277" w:rsidRPr="00796277" w:rsidRDefault="00796277" w:rsidP="00D60DAB">
                    <w:pPr>
                      <w:spacing w:after="0" w:line="240" w:lineRule="auto"/>
                      <w:jc w:val="right"/>
                      <w:rPr>
                        <w:b/>
                        <w:i/>
                      </w:rPr>
                    </w:pPr>
                    <w:hyperlink r:id="rId2" w:history="1"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ww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spacing w:val="-14"/>
                          <w:position w:val="2"/>
                        </w:rPr>
                        <w:t>w</w:t>
                      </w:r>
                      <w:r w:rsidRPr="00D60DAB">
                        <w:rPr>
                          <w:rStyle w:val="Hyperlink"/>
                          <w:rFonts w:asciiTheme="majorHAnsi" w:hAnsiTheme="majorHAnsi" w:cstheme="majorHAnsi"/>
                          <w:b/>
                          <w:i/>
                          <w:color w:val="FF0000"/>
                          <w:position w:val="2"/>
                        </w:rPr>
                        <w:t>.ecphd.com</w:t>
                      </w:r>
                    </w:hyperlink>
                    <w:r w:rsidRPr="00796277">
                      <w:rPr>
                        <w:rFonts w:ascii="Minion Pro" w:hAnsi="Minion Pro"/>
                        <w:b/>
                        <w:i/>
                        <w:color w:val="FF0000"/>
                        <w:position w:val="2"/>
                      </w:rPr>
                      <w:t xml:space="preserve"> 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t xml:space="preserve"> District Health Director26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D., M.S., District Health Director</w:t>
                    </w:r>
                    <w:r w:rsidRPr="00796277">
                      <w:rPr>
                        <w:rFonts w:ascii="Minion Pro" w:hAnsi="Minion Pro"/>
                        <w:b/>
                        <w:i/>
                        <w:vanish/>
                        <w:color w:val="4C4D4F"/>
                        <w:spacing w:val="-1"/>
                        <w:position w:val="-4"/>
                      </w:rPr>
                      <w:cr/>
                      <w:t>a physical, child has allergies.  e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9215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E8C133" wp14:editId="2848917A">
              <wp:simplePos x="0" y="0"/>
              <wp:positionH relativeFrom="column">
                <wp:posOffset>-95250</wp:posOffset>
              </wp:positionH>
              <wp:positionV relativeFrom="page">
                <wp:posOffset>806450</wp:posOffset>
              </wp:positionV>
              <wp:extent cx="1362456" cy="301752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2456" cy="301752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3D22BC8" w14:textId="77777777" w:rsidR="00921536" w:rsidRPr="00921536" w:rsidRDefault="00921536" w:rsidP="00DC6C6C">
                          <w:pPr>
                            <w:spacing w:after="0" w:line="240" w:lineRule="auto"/>
                            <w:jc w:val="center"/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</w:pP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__________________________                            </w:t>
                          </w:r>
                          <w:r w:rsidRPr="00921536">
                            <w:rPr>
                              <w:rFonts w:asciiTheme="majorHAnsi" w:hAnsiTheme="majorHAnsi" w:cstheme="majorHAnsi"/>
                              <w:color w:val="FF0000"/>
                              <w:sz w:val="12"/>
                              <w:szCs w:val="12"/>
                            </w:rPr>
                            <w:t>East Central Health District</w:t>
                          </w:r>
                          <w:r>
                            <w:rPr>
                              <w:rFonts w:asciiTheme="majorHAnsi" w:hAnsiTheme="majorHAnsi" w:cstheme="majorHAnsi"/>
                              <w:color w:val="FF0000"/>
                              <w:sz w:val="14"/>
                              <w:szCs w:val="14"/>
                            </w:rPr>
                            <w:t xml:space="preserve">   </w:t>
                          </w:r>
                        </w:p>
                        <w:p w14:paraId="00E64824" w14:textId="77777777" w:rsidR="00921536" w:rsidRPr="00921536" w:rsidRDefault="00921536" w:rsidP="00921536">
                          <w:pPr>
                            <w:rPr>
                              <w:rFonts w:asciiTheme="majorHAnsi" w:hAnsiTheme="majorHAnsi" w:cstheme="majorHAns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E8C133" id="Rectangle 7" o:spid="_x0000_s1028" style="position:absolute;margin-left:-7.5pt;margin-top:63.5pt;width:107.3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" filled="f" stroked="f" strokeweight="1pt">
              <v:textbox>
                <w:txbxContent>
                  <w:p w14:paraId="13D22BC8" w14:textId="77777777" w:rsidR="00921536" w:rsidRPr="00921536" w:rsidRDefault="00921536" w:rsidP="00DC6C6C">
                    <w:pPr>
                      <w:spacing w:after="0" w:line="240" w:lineRule="auto"/>
                      <w:jc w:val="center"/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</w:pPr>
                    <w:r w:rsidRPr="00921536"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__________________________                            </w:t>
                    </w:r>
                    <w:r w:rsidRPr="00921536">
                      <w:rPr>
                        <w:rFonts w:asciiTheme="majorHAnsi" w:hAnsiTheme="majorHAnsi" w:cstheme="majorHAnsi"/>
                        <w:color w:val="FF0000"/>
                        <w:sz w:val="12"/>
                        <w:szCs w:val="12"/>
                      </w:rPr>
                      <w:t>East Central Health District</w:t>
                    </w:r>
                    <w:r>
                      <w:rPr>
                        <w:rFonts w:asciiTheme="majorHAnsi" w:hAnsiTheme="majorHAnsi" w:cstheme="majorHAnsi"/>
                        <w:color w:val="FF0000"/>
                        <w:sz w:val="14"/>
                        <w:szCs w:val="14"/>
                      </w:rPr>
                      <w:t xml:space="preserve">   </w:t>
                    </w:r>
                  </w:p>
                  <w:p w14:paraId="00E64824" w14:textId="77777777" w:rsidR="00921536" w:rsidRPr="00921536" w:rsidRDefault="00921536" w:rsidP="00921536">
                    <w:pPr>
                      <w:rPr>
                        <w:rFonts w:asciiTheme="majorHAnsi" w:hAnsiTheme="majorHAnsi" w:cstheme="majorHAnsi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 w:rsidR="00BC5346">
      <w:rPr>
        <w:noProof/>
      </w:rPr>
      <w:drawing>
        <wp:inline distT="0" distB="0" distL="0" distR="0" wp14:anchorId="0301C7E5" wp14:editId="765E561C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13F15"/>
    <w:rsid w:val="000E5A72"/>
    <w:rsid w:val="000F0FFD"/>
    <w:rsid w:val="000F3CFC"/>
    <w:rsid w:val="00114A29"/>
    <w:rsid w:val="0018365B"/>
    <w:rsid w:val="00187287"/>
    <w:rsid w:val="001A075D"/>
    <w:rsid w:val="002910D3"/>
    <w:rsid w:val="002F4BA3"/>
    <w:rsid w:val="0031387E"/>
    <w:rsid w:val="0036544D"/>
    <w:rsid w:val="003843BE"/>
    <w:rsid w:val="003C4802"/>
    <w:rsid w:val="003E631B"/>
    <w:rsid w:val="00412842"/>
    <w:rsid w:val="0047742D"/>
    <w:rsid w:val="00506D87"/>
    <w:rsid w:val="007032EC"/>
    <w:rsid w:val="00767D79"/>
    <w:rsid w:val="00796277"/>
    <w:rsid w:val="007A6E5E"/>
    <w:rsid w:val="00802C95"/>
    <w:rsid w:val="008036B3"/>
    <w:rsid w:val="008121B1"/>
    <w:rsid w:val="008D6A38"/>
    <w:rsid w:val="00921536"/>
    <w:rsid w:val="00945BE5"/>
    <w:rsid w:val="009A4D29"/>
    <w:rsid w:val="00A048AE"/>
    <w:rsid w:val="00A34DD1"/>
    <w:rsid w:val="00AA5288"/>
    <w:rsid w:val="00AB4D50"/>
    <w:rsid w:val="00AF471C"/>
    <w:rsid w:val="00B52E24"/>
    <w:rsid w:val="00BC5346"/>
    <w:rsid w:val="00BE159F"/>
    <w:rsid w:val="00C27237"/>
    <w:rsid w:val="00C8486B"/>
    <w:rsid w:val="00CA7AF3"/>
    <w:rsid w:val="00CC3D07"/>
    <w:rsid w:val="00D1556F"/>
    <w:rsid w:val="00D60DAB"/>
    <w:rsid w:val="00D72184"/>
    <w:rsid w:val="00D86854"/>
    <w:rsid w:val="00D95398"/>
    <w:rsid w:val="00D97C70"/>
    <w:rsid w:val="00DA3D07"/>
    <w:rsid w:val="00DB6859"/>
    <w:rsid w:val="00DB7E58"/>
    <w:rsid w:val="00DC6C6C"/>
    <w:rsid w:val="00E26644"/>
    <w:rsid w:val="00E55AAE"/>
    <w:rsid w:val="00EB64AE"/>
    <w:rsid w:val="00F36346"/>
    <w:rsid w:val="00F548D8"/>
    <w:rsid w:val="00F96224"/>
    <w:rsid w:val="00FE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69E8D9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CFEB8-119C-486A-BBF5-F1F670C80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1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2025-03-04T15:51:00Z</dcterms:created>
  <dcterms:modified xsi:type="dcterms:W3CDTF">2025-03-04T15:51:00Z</dcterms:modified>
</cp:coreProperties>
</file>