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C89053" w14:textId="77777777" w:rsidR="00B32E67" w:rsidRDefault="00B32E67" w:rsidP="00B32E67">
      <w:pPr>
        <w:spacing w:line="19" w:lineRule="atLeast"/>
        <w:jc w:val="center"/>
        <w:rPr>
          <w:rFonts w:ascii="Arial" w:hAnsi="Arial" w:cs="Arial"/>
          <w:b/>
          <w:bCs/>
          <w:sz w:val="28"/>
          <w:szCs w:val="28"/>
        </w:rPr>
      </w:pPr>
      <w:bookmarkStart w:id="0" w:name="_Hlk183179773"/>
    </w:p>
    <w:p w14:paraId="2F246F18" w14:textId="77777777" w:rsidR="00B32E67" w:rsidRDefault="00B32E67" w:rsidP="00B32E67">
      <w:pPr>
        <w:spacing w:line="19" w:lineRule="atLeast"/>
        <w:jc w:val="center"/>
        <w:rPr>
          <w:rFonts w:ascii="Arial" w:hAnsi="Arial" w:cs="Arial"/>
          <w:b/>
          <w:bCs/>
          <w:sz w:val="28"/>
          <w:szCs w:val="28"/>
        </w:rPr>
      </w:pPr>
    </w:p>
    <w:p w14:paraId="0AD41659" w14:textId="2A9F0D28" w:rsidR="00EB365B" w:rsidRPr="00B32E67" w:rsidRDefault="00EB365B" w:rsidP="00B32E67">
      <w:pPr>
        <w:spacing w:line="19" w:lineRule="atLeast"/>
        <w:jc w:val="center"/>
        <w:rPr>
          <w:rFonts w:ascii="Arial" w:hAnsi="Arial" w:cs="Arial"/>
          <w:b/>
          <w:bCs/>
          <w:i/>
          <w:color w:val="FF0000"/>
          <w:sz w:val="28"/>
          <w:szCs w:val="28"/>
        </w:rPr>
      </w:pPr>
      <w:r w:rsidRPr="00B32E67">
        <w:rPr>
          <w:rFonts w:ascii="Arial" w:hAnsi="Arial" w:cs="Arial"/>
          <w:b/>
          <w:bCs/>
          <w:sz w:val="28"/>
          <w:szCs w:val="28"/>
        </w:rPr>
        <w:t>R</w:t>
      </w:r>
      <w:r w:rsidR="00B32E67">
        <w:rPr>
          <w:rFonts w:ascii="Arial" w:hAnsi="Arial" w:cs="Arial"/>
          <w:b/>
          <w:bCs/>
          <w:sz w:val="28"/>
          <w:szCs w:val="28"/>
        </w:rPr>
        <w:t>ichmond County Board of Health Meetings 2025</w:t>
      </w:r>
    </w:p>
    <w:p w14:paraId="056A0E41" w14:textId="50D79BAD" w:rsidR="00EB365B" w:rsidRPr="00B32E67" w:rsidRDefault="00EB365B" w:rsidP="00B32E67">
      <w:pPr>
        <w:pStyle w:val="Heading1"/>
        <w:spacing w:line="19" w:lineRule="atLeast"/>
        <w:jc w:val="center"/>
        <w:rPr>
          <w:rFonts w:ascii="Arial" w:hAnsi="Arial" w:cs="Arial"/>
          <w:sz w:val="28"/>
          <w:szCs w:val="28"/>
        </w:rPr>
      </w:pPr>
      <w:r w:rsidRPr="00B32E67">
        <w:rPr>
          <w:rFonts w:ascii="Arial" w:hAnsi="Arial" w:cs="Arial"/>
          <w:sz w:val="28"/>
          <w:szCs w:val="28"/>
        </w:rPr>
        <w:t xml:space="preserve">Location: 1916 North Leg Rd, </w:t>
      </w:r>
      <w:proofErr w:type="spellStart"/>
      <w:r w:rsidRPr="00B32E67">
        <w:rPr>
          <w:rFonts w:ascii="Arial" w:hAnsi="Arial" w:cs="Arial"/>
          <w:sz w:val="28"/>
          <w:szCs w:val="28"/>
        </w:rPr>
        <w:t>Bldg</w:t>
      </w:r>
      <w:proofErr w:type="spellEnd"/>
      <w:r w:rsidRPr="00B32E67">
        <w:rPr>
          <w:rFonts w:ascii="Arial" w:hAnsi="Arial" w:cs="Arial"/>
          <w:sz w:val="28"/>
          <w:szCs w:val="28"/>
        </w:rPr>
        <w:t xml:space="preserve"> A</w:t>
      </w:r>
      <w:r w:rsidR="00B32E67">
        <w:rPr>
          <w:rFonts w:ascii="Arial" w:hAnsi="Arial" w:cs="Arial"/>
          <w:sz w:val="28"/>
          <w:szCs w:val="28"/>
        </w:rPr>
        <w:t xml:space="preserve"> 6:00 PM</w:t>
      </w:r>
    </w:p>
    <w:p w14:paraId="0530946C" w14:textId="77777777" w:rsidR="00B32E67" w:rsidRDefault="00B32E67" w:rsidP="00B32E67">
      <w:pPr>
        <w:pStyle w:val="Heading2"/>
        <w:spacing w:line="19" w:lineRule="atLeast"/>
        <w:jc w:val="center"/>
        <w:rPr>
          <w:rFonts w:ascii="Arial" w:hAnsi="Arial" w:cs="Arial"/>
          <w:b w:val="0"/>
          <w:i w:val="0"/>
          <w:sz w:val="28"/>
          <w:szCs w:val="28"/>
        </w:rPr>
      </w:pPr>
    </w:p>
    <w:p w14:paraId="11A908FF" w14:textId="77777777" w:rsidR="00B32E67" w:rsidRDefault="00B32E67" w:rsidP="00B32E67">
      <w:pPr>
        <w:spacing w:line="19" w:lineRule="atLeast"/>
        <w:jc w:val="center"/>
        <w:rPr>
          <w:rFonts w:ascii="Arial" w:hAnsi="Arial" w:cs="Arial"/>
          <w:bCs/>
          <w:sz w:val="28"/>
          <w:szCs w:val="28"/>
        </w:rPr>
      </w:pPr>
    </w:p>
    <w:p w14:paraId="5A31A040" w14:textId="53557CFE" w:rsidR="00B32E67" w:rsidRDefault="00B32E67" w:rsidP="00B32E67">
      <w:pPr>
        <w:spacing w:line="19" w:lineRule="atLeast"/>
        <w:jc w:val="center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January 14</w:t>
      </w:r>
    </w:p>
    <w:p w14:paraId="689B0069" w14:textId="23CBF3BE" w:rsidR="00B32E67" w:rsidRDefault="00B32E67" w:rsidP="00B32E67">
      <w:pPr>
        <w:spacing w:line="19" w:lineRule="atLeast"/>
        <w:jc w:val="center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February 11</w:t>
      </w:r>
    </w:p>
    <w:p w14:paraId="06990C16" w14:textId="62527632" w:rsidR="00EB365B" w:rsidRPr="00B32E67" w:rsidRDefault="00EB365B" w:rsidP="00B32E67">
      <w:pPr>
        <w:spacing w:line="19" w:lineRule="atLeast"/>
        <w:jc w:val="center"/>
        <w:rPr>
          <w:rFonts w:ascii="Arial" w:hAnsi="Arial" w:cs="Arial"/>
          <w:bCs/>
          <w:sz w:val="28"/>
          <w:szCs w:val="28"/>
        </w:rPr>
      </w:pPr>
      <w:r w:rsidRPr="00B32E67">
        <w:rPr>
          <w:rFonts w:ascii="Arial" w:hAnsi="Arial" w:cs="Arial"/>
          <w:bCs/>
          <w:sz w:val="28"/>
          <w:szCs w:val="28"/>
        </w:rPr>
        <w:t>March 11</w:t>
      </w:r>
      <w:r w:rsidRPr="00B32E67">
        <w:rPr>
          <w:rFonts w:ascii="Arial" w:hAnsi="Arial" w:cs="Arial"/>
          <w:sz w:val="28"/>
          <w:szCs w:val="28"/>
        </w:rPr>
        <w:t xml:space="preserve"> </w:t>
      </w:r>
    </w:p>
    <w:p w14:paraId="6E4DAD98" w14:textId="163DA071" w:rsidR="00EB365B" w:rsidRPr="00B32E67" w:rsidRDefault="00EB365B" w:rsidP="00B32E67">
      <w:pPr>
        <w:spacing w:line="19" w:lineRule="atLeast"/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bookmarkStart w:id="1" w:name="_Hlk187243224"/>
      <w:r w:rsidRPr="00B32E67">
        <w:rPr>
          <w:rFonts w:ascii="Arial" w:hAnsi="Arial" w:cs="Arial"/>
          <w:bCs/>
          <w:sz w:val="28"/>
          <w:szCs w:val="28"/>
        </w:rPr>
        <w:t>May 13</w:t>
      </w:r>
    </w:p>
    <w:p w14:paraId="350988BF" w14:textId="56423166" w:rsidR="00EB365B" w:rsidRPr="00B32E67" w:rsidRDefault="00EB365B" w:rsidP="00B32E67">
      <w:pPr>
        <w:spacing w:line="19" w:lineRule="atLeast"/>
        <w:jc w:val="center"/>
        <w:rPr>
          <w:rFonts w:ascii="Arial" w:hAnsi="Arial" w:cs="Arial"/>
          <w:bCs/>
          <w:color w:val="FF0000"/>
          <w:sz w:val="28"/>
          <w:szCs w:val="28"/>
        </w:rPr>
      </w:pPr>
      <w:r w:rsidRPr="00B32E67">
        <w:rPr>
          <w:rFonts w:ascii="Arial" w:hAnsi="Arial" w:cs="Arial"/>
          <w:bCs/>
          <w:sz w:val="28"/>
          <w:szCs w:val="28"/>
        </w:rPr>
        <w:t>June 10</w:t>
      </w:r>
    </w:p>
    <w:p w14:paraId="49CFC9D9" w14:textId="446DFB48" w:rsidR="00EB365B" w:rsidRPr="00B32E67" w:rsidRDefault="00EB365B" w:rsidP="00B32E67">
      <w:pPr>
        <w:spacing w:line="19" w:lineRule="atLeast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B32E67">
        <w:rPr>
          <w:rFonts w:ascii="Arial" w:hAnsi="Arial" w:cs="Arial"/>
          <w:bCs/>
          <w:sz w:val="28"/>
          <w:szCs w:val="28"/>
        </w:rPr>
        <w:t>July 8</w:t>
      </w:r>
    </w:p>
    <w:p w14:paraId="437F6818" w14:textId="4A4DE235" w:rsidR="00EB365B" w:rsidRPr="00B32E67" w:rsidRDefault="00EB365B" w:rsidP="00B32E67">
      <w:pPr>
        <w:spacing w:line="19" w:lineRule="atLeast"/>
        <w:jc w:val="center"/>
        <w:rPr>
          <w:rFonts w:ascii="Arial" w:hAnsi="Arial" w:cs="Arial"/>
          <w:bCs/>
          <w:sz w:val="28"/>
          <w:szCs w:val="28"/>
        </w:rPr>
      </w:pPr>
      <w:r w:rsidRPr="00B32E67">
        <w:rPr>
          <w:rFonts w:ascii="Arial" w:hAnsi="Arial" w:cs="Arial"/>
          <w:bCs/>
          <w:sz w:val="28"/>
          <w:szCs w:val="28"/>
        </w:rPr>
        <w:t>August 12</w:t>
      </w:r>
    </w:p>
    <w:p w14:paraId="09C92788" w14:textId="28EBD80F" w:rsidR="00EB365B" w:rsidRPr="00B32E67" w:rsidRDefault="00EB365B" w:rsidP="00B32E67">
      <w:pPr>
        <w:spacing w:line="19" w:lineRule="atLeast"/>
        <w:jc w:val="center"/>
        <w:rPr>
          <w:rFonts w:ascii="Arial" w:hAnsi="Arial" w:cs="Arial"/>
          <w:b/>
          <w:sz w:val="28"/>
          <w:szCs w:val="28"/>
        </w:rPr>
      </w:pPr>
      <w:r w:rsidRPr="00B32E67">
        <w:rPr>
          <w:rFonts w:ascii="Arial" w:hAnsi="Arial" w:cs="Arial"/>
          <w:bCs/>
          <w:sz w:val="28"/>
          <w:szCs w:val="28"/>
        </w:rPr>
        <w:t>September 9</w:t>
      </w:r>
    </w:p>
    <w:p w14:paraId="04FE3279" w14:textId="49E532D3" w:rsidR="00EB365B" w:rsidRPr="00B32E67" w:rsidRDefault="00EB365B" w:rsidP="00B32E67">
      <w:pPr>
        <w:spacing w:line="19" w:lineRule="atLeast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B32E67">
        <w:rPr>
          <w:rFonts w:ascii="Arial" w:hAnsi="Arial" w:cs="Arial"/>
          <w:bCs/>
          <w:sz w:val="28"/>
          <w:szCs w:val="28"/>
        </w:rPr>
        <w:t>October 14</w:t>
      </w:r>
    </w:p>
    <w:p w14:paraId="38B4014E" w14:textId="6E06164C" w:rsidR="00F548D8" w:rsidRPr="00B32E67" w:rsidRDefault="00EB365B" w:rsidP="00B32E67">
      <w:pPr>
        <w:spacing w:line="19" w:lineRule="atLeast"/>
        <w:jc w:val="center"/>
        <w:rPr>
          <w:sz w:val="28"/>
          <w:szCs w:val="28"/>
        </w:rPr>
      </w:pPr>
      <w:r w:rsidRPr="00B32E67">
        <w:rPr>
          <w:rFonts w:ascii="Arial" w:hAnsi="Arial" w:cs="Arial"/>
          <w:bCs/>
          <w:sz w:val="28"/>
          <w:szCs w:val="28"/>
        </w:rPr>
        <w:t>November 11</w:t>
      </w:r>
      <w:bookmarkEnd w:id="1"/>
      <w:bookmarkEnd w:id="0"/>
    </w:p>
    <w:p w14:paraId="6CA2EA8B" w14:textId="77777777" w:rsidR="00F548D8" w:rsidRPr="00B32E67" w:rsidRDefault="00F548D8" w:rsidP="00B32E67">
      <w:pPr>
        <w:spacing w:after="0" w:line="240" w:lineRule="auto"/>
        <w:jc w:val="center"/>
        <w:rPr>
          <w:sz w:val="28"/>
          <w:szCs w:val="28"/>
        </w:rPr>
      </w:pPr>
    </w:p>
    <w:p w14:paraId="410CD533" w14:textId="77777777" w:rsidR="00F548D8" w:rsidRPr="00B32E67" w:rsidRDefault="00F548D8" w:rsidP="00B32E67">
      <w:pPr>
        <w:spacing w:after="0" w:line="240" w:lineRule="auto"/>
        <w:jc w:val="center"/>
        <w:rPr>
          <w:sz w:val="28"/>
          <w:szCs w:val="28"/>
        </w:rPr>
      </w:pPr>
    </w:p>
    <w:p w14:paraId="245BE55D" w14:textId="77777777" w:rsidR="00F548D8" w:rsidRPr="00B32E67" w:rsidRDefault="00F548D8" w:rsidP="00B32E67">
      <w:pPr>
        <w:spacing w:after="0" w:line="240" w:lineRule="auto"/>
        <w:jc w:val="center"/>
        <w:rPr>
          <w:sz w:val="28"/>
          <w:szCs w:val="28"/>
        </w:rPr>
      </w:pPr>
    </w:p>
    <w:p w14:paraId="747AE079" w14:textId="77777777" w:rsidR="00F548D8" w:rsidRPr="00B32E67" w:rsidRDefault="00F548D8" w:rsidP="00B32E67">
      <w:pPr>
        <w:spacing w:after="0" w:line="240" w:lineRule="auto"/>
        <w:jc w:val="center"/>
        <w:rPr>
          <w:sz w:val="28"/>
          <w:szCs w:val="28"/>
        </w:rPr>
      </w:pPr>
    </w:p>
    <w:p w14:paraId="29026AEF" w14:textId="77777777" w:rsidR="00F548D8" w:rsidRPr="00B32E67" w:rsidRDefault="00F548D8" w:rsidP="00B32E67">
      <w:pPr>
        <w:spacing w:after="0" w:line="240" w:lineRule="auto"/>
        <w:jc w:val="center"/>
        <w:rPr>
          <w:sz w:val="28"/>
          <w:szCs w:val="28"/>
        </w:rPr>
      </w:pPr>
    </w:p>
    <w:p w14:paraId="5CCD18BB" w14:textId="77777777" w:rsidR="00CA7AF3" w:rsidRPr="00B32E67" w:rsidRDefault="00CA7AF3" w:rsidP="00B32E67">
      <w:pPr>
        <w:spacing w:after="0" w:line="240" w:lineRule="auto"/>
        <w:jc w:val="center"/>
        <w:rPr>
          <w:sz w:val="28"/>
          <w:szCs w:val="28"/>
        </w:rPr>
      </w:pPr>
    </w:p>
    <w:p w14:paraId="433AA9D5" w14:textId="77777777" w:rsidR="00C72646" w:rsidRPr="00B32E67" w:rsidRDefault="00C72646" w:rsidP="00B32E67">
      <w:pPr>
        <w:tabs>
          <w:tab w:val="left" w:pos="3420"/>
        </w:tabs>
        <w:spacing w:after="0" w:line="240" w:lineRule="auto"/>
        <w:jc w:val="center"/>
        <w:rPr>
          <w:sz w:val="28"/>
          <w:szCs w:val="28"/>
        </w:rPr>
      </w:pPr>
    </w:p>
    <w:p w14:paraId="3C92196F" w14:textId="77777777" w:rsidR="00C72646" w:rsidRPr="00B32E67" w:rsidRDefault="00C72646" w:rsidP="00B32E67">
      <w:pPr>
        <w:tabs>
          <w:tab w:val="left" w:pos="3420"/>
        </w:tabs>
        <w:spacing w:after="0" w:line="240" w:lineRule="auto"/>
        <w:jc w:val="center"/>
        <w:rPr>
          <w:sz w:val="28"/>
          <w:szCs w:val="28"/>
        </w:rPr>
      </w:pPr>
    </w:p>
    <w:sectPr w:rsidR="00C72646" w:rsidRPr="00B32E67" w:rsidSect="00A43B4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2240" w:h="15840" w:code="1"/>
      <w:pgMar w:top="1440" w:right="1440" w:bottom="1440" w:left="1440" w:header="576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B35230" w14:textId="77777777" w:rsidR="00A43B40" w:rsidRDefault="00A43B40" w:rsidP="000F3CFC">
      <w:pPr>
        <w:spacing w:after="0" w:line="240" w:lineRule="auto"/>
      </w:pPr>
      <w:r>
        <w:separator/>
      </w:r>
    </w:p>
  </w:endnote>
  <w:endnote w:type="continuationSeparator" w:id="0">
    <w:p w14:paraId="1393B648" w14:textId="77777777" w:rsidR="00A43B40" w:rsidRDefault="00A43B40" w:rsidP="000F3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4FD14" w14:textId="77777777" w:rsidR="00983098" w:rsidRDefault="009830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34788" w14:textId="77777777" w:rsidR="00187287" w:rsidRDefault="00187287" w:rsidP="00187287">
    <w:pPr>
      <w:pStyle w:val="Footer"/>
      <w:jc w:val="right"/>
    </w:pPr>
    <w:r>
      <w:rPr>
        <w:noProof/>
      </w:rPr>
      <w:drawing>
        <wp:inline distT="0" distB="0" distL="0" distR="0" wp14:anchorId="6B14BEB6" wp14:editId="15E54308">
          <wp:extent cx="4672584" cy="387096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PH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2584" cy="387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27250" w14:textId="77777777" w:rsidR="00D60DAB" w:rsidRDefault="000C4E05" w:rsidP="002911F2">
    <w:pPr>
      <w:spacing w:after="0" w:line="276" w:lineRule="auto"/>
      <w:ind w:left="2160"/>
      <w:jc w:val="center"/>
      <w:rPr>
        <w:rFonts w:asciiTheme="majorHAnsi" w:hAnsiTheme="majorHAnsi" w:cstheme="majorHAnsi"/>
        <w:b/>
        <w:color w:val="4C4D4F"/>
        <w:spacing w:val="-1"/>
        <w:position w:val="-4"/>
        <w:sz w:val="24"/>
        <w:szCs w:val="24"/>
      </w:rPr>
    </w:pPr>
    <w:r>
      <w:rPr>
        <w:rFonts w:asciiTheme="majorHAnsi" w:hAnsiTheme="majorHAnsi" w:cstheme="majorHAnsi"/>
        <w:b/>
        <w:color w:val="4C4D4F"/>
        <w:spacing w:val="-1"/>
        <w:position w:val="-4"/>
        <w:sz w:val="24"/>
        <w:szCs w:val="24"/>
      </w:rPr>
      <w:t>Frank M. Rumph, MD, Richmond</w:t>
    </w:r>
    <w:r w:rsidR="00BE159F">
      <w:rPr>
        <w:rFonts w:asciiTheme="majorHAnsi" w:hAnsiTheme="majorHAnsi" w:cstheme="majorHAnsi"/>
        <w:b/>
        <w:color w:val="4C4D4F"/>
        <w:spacing w:val="-1"/>
        <w:position w:val="-4"/>
        <w:sz w:val="24"/>
        <w:szCs w:val="24"/>
      </w:rPr>
      <w:t xml:space="preserve"> County Health Department</w:t>
    </w:r>
  </w:p>
  <w:p w14:paraId="6EE84D7D" w14:textId="77777777" w:rsidR="002911F2" w:rsidRPr="000C4E05" w:rsidRDefault="002911F2" w:rsidP="002911F2">
    <w:pPr>
      <w:ind w:left="288"/>
      <w:rPr>
        <w:rFonts w:asciiTheme="majorHAnsi" w:hAnsiTheme="majorHAnsi" w:cstheme="majorHAnsi"/>
        <w:color w:val="4C4D4F"/>
        <w:spacing w:val="-1"/>
        <w:position w:val="-4"/>
        <w:sz w:val="20"/>
        <w:szCs w:val="20"/>
      </w:rPr>
    </w:pPr>
    <w:r w:rsidRPr="000C4E05">
      <w:rPr>
        <w:rFonts w:asciiTheme="majorHAnsi" w:hAnsiTheme="majorHAnsi" w:cstheme="majorHAnsi"/>
        <w:b/>
        <w:color w:val="4C4D4F"/>
        <w:spacing w:val="-1"/>
        <w:position w:val="-4"/>
        <w:sz w:val="20"/>
        <w:szCs w:val="20"/>
      </w:rPr>
      <w:t>South Augusta Clinic</w:t>
    </w:r>
    <w:r w:rsidRPr="000C4E05">
      <w:rPr>
        <w:rFonts w:asciiTheme="majorHAnsi" w:hAnsiTheme="majorHAnsi" w:cstheme="majorHAnsi"/>
        <w:color w:val="4C4D4F"/>
        <w:spacing w:val="-1"/>
        <w:position w:val="-4"/>
        <w:sz w:val="20"/>
        <w:szCs w:val="20"/>
      </w:rPr>
      <w:t xml:space="preserve"> ~ 2420 Windsor Spring Road ~ Augusta, Georgia 30906 ~ 706-790-0661 / 706-793-5669 FAX</w:t>
    </w:r>
  </w:p>
  <w:p w14:paraId="60F199F0" w14:textId="32A303A9" w:rsidR="00D60DAB" w:rsidRDefault="00983098" w:rsidP="003C4802">
    <w:pPr>
      <w:ind w:left="2160"/>
      <w:jc w:val="center"/>
      <w:rPr>
        <w:rFonts w:asciiTheme="majorHAnsi" w:hAnsiTheme="majorHAnsi" w:cstheme="majorHAnsi"/>
        <w:color w:val="4C4D4F"/>
        <w:spacing w:val="-1"/>
        <w:position w:val="-4"/>
      </w:rPr>
    </w:pPr>
    <w:r>
      <w:rPr>
        <w:rFonts w:asciiTheme="majorHAnsi" w:hAnsiTheme="majorHAnsi" w:cstheme="majorHAnsi"/>
        <w:color w:val="4C4D4F"/>
        <w:spacing w:val="-1"/>
        <w:position w:val="-4"/>
      </w:rPr>
      <w:t>Lee</w:t>
    </w:r>
    <w:r w:rsidR="00011AB4">
      <w:rPr>
        <w:rFonts w:asciiTheme="majorHAnsi" w:hAnsiTheme="majorHAnsi" w:cstheme="majorHAnsi"/>
        <w:color w:val="4C4D4F"/>
        <w:spacing w:val="-1"/>
        <w:position w:val="-4"/>
      </w:rPr>
      <w:t xml:space="preserve"> A.</w:t>
    </w:r>
    <w:r>
      <w:rPr>
        <w:rFonts w:asciiTheme="majorHAnsi" w:hAnsiTheme="majorHAnsi" w:cstheme="majorHAnsi"/>
        <w:color w:val="4C4D4F"/>
        <w:spacing w:val="-1"/>
        <w:position w:val="-4"/>
      </w:rPr>
      <w:t xml:space="preserve"> </w:t>
    </w:r>
    <w:r w:rsidR="001A558A">
      <w:rPr>
        <w:rFonts w:asciiTheme="majorHAnsi" w:hAnsiTheme="majorHAnsi" w:cstheme="majorHAnsi"/>
        <w:color w:val="4C4D4F"/>
        <w:spacing w:val="-1"/>
        <w:position w:val="-4"/>
      </w:rPr>
      <w:t>Donohue</w:t>
    </w:r>
    <w:r>
      <w:rPr>
        <w:rFonts w:asciiTheme="majorHAnsi" w:hAnsiTheme="majorHAnsi" w:cstheme="majorHAnsi"/>
        <w:color w:val="4C4D4F"/>
        <w:spacing w:val="-1"/>
        <w:position w:val="-4"/>
      </w:rPr>
      <w:t>, MD, FACP</w:t>
    </w:r>
    <w:r w:rsidR="00D60DAB" w:rsidRPr="00D60DAB">
      <w:rPr>
        <w:rFonts w:asciiTheme="majorHAnsi" w:hAnsiTheme="majorHAnsi" w:cstheme="majorHAnsi"/>
        <w:color w:val="4C4D4F"/>
        <w:spacing w:val="-1"/>
        <w:position w:val="-4"/>
      </w:rPr>
      <w:t xml:space="preserve">, </w:t>
    </w:r>
    <w:r w:rsidR="00280112">
      <w:rPr>
        <w:rFonts w:asciiTheme="majorHAnsi" w:hAnsiTheme="majorHAnsi" w:cstheme="majorHAnsi"/>
        <w:color w:val="4C4D4F"/>
        <w:spacing w:val="-1"/>
        <w:position w:val="-4"/>
      </w:rPr>
      <w:t>Commissioner of Health</w:t>
    </w:r>
  </w:p>
  <w:p w14:paraId="2FAB6AD3" w14:textId="77777777" w:rsidR="00F548D8" w:rsidRDefault="00F548D8" w:rsidP="00F548D8">
    <w:pPr>
      <w:pStyle w:val="Footer"/>
      <w:jc w:val="right"/>
    </w:pPr>
    <w:r>
      <w:rPr>
        <w:noProof/>
      </w:rPr>
      <w:drawing>
        <wp:inline distT="0" distB="0" distL="0" distR="0" wp14:anchorId="57A48E0A" wp14:editId="5EE9F89D">
          <wp:extent cx="4672584" cy="387096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PH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2584" cy="387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2252C0" w14:textId="77777777" w:rsidR="00A43B40" w:rsidRDefault="00A43B40" w:rsidP="000F3CFC">
      <w:pPr>
        <w:spacing w:after="0" w:line="240" w:lineRule="auto"/>
      </w:pPr>
      <w:r>
        <w:separator/>
      </w:r>
    </w:p>
  </w:footnote>
  <w:footnote w:type="continuationSeparator" w:id="0">
    <w:p w14:paraId="2CEDB9C9" w14:textId="77777777" w:rsidR="00A43B40" w:rsidRDefault="00A43B40" w:rsidP="000F3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AC33F" w14:textId="77777777" w:rsidR="00983098" w:rsidRDefault="0098309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9D16B" w14:textId="77777777" w:rsidR="00983098" w:rsidRDefault="0098309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02E1E" w14:textId="77777777" w:rsidR="00F548D8" w:rsidRDefault="006E591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7494793" wp14:editId="714B98AF">
              <wp:simplePos x="0" y="0"/>
              <wp:positionH relativeFrom="column">
                <wp:posOffset>1714500</wp:posOffset>
              </wp:positionH>
              <wp:positionV relativeFrom="paragraph">
                <wp:posOffset>91440</wp:posOffset>
              </wp:positionV>
              <wp:extent cx="2863850" cy="349250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3850" cy="349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50F376DA" w14:textId="77777777" w:rsidR="00584D17" w:rsidRPr="00C74B2D" w:rsidRDefault="00584D17" w:rsidP="00584D17">
                          <w:pPr>
                            <w:rPr>
                              <w:rFonts w:asciiTheme="majorHAnsi" w:hAnsiTheme="majorHAnsi"/>
                              <w:b/>
                              <w:color w:val="000000" w:themeColor="text1"/>
                            </w:rPr>
                          </w:pPr>
                          <w:r w:rsidRPr="00C74B2D">
                            <w:rPr>
                              <w:rFonts w:asciiTheme="majorHAnsi" w:hAnsiTheme="majorHAnsi"/>
                              <w:color w:val="000000" w:themeColor="text1"/>
                            </w:rPr>
                            <w:t>Kathleen Toomey, M.D., M.P.H</w: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</w:rPr>
                            <w:t>.</w:t>
                          </w:r>
                          <w:r w:rsidRPr="00C74B2D">
                            <w:rPr>
                              <w:rFonts w:asciiTheme="majorHAnsi" w:hAnsiTheme="majorHAnsi"/>
                              <w:color w:val="000000" w:themeColor="text1"/>
                            </w:rPr>
                            <w:t xml:space="preserve">, </w:t>
                          </w:r>
                          <w:r w:rsidRPr="00C74B2D">
                            <w:rPr>
                              <w:rFonts w:asciiTheme="majorHAnsi" w:hAnsiTheme="majorHAnsi"/>
                              <w:b/>
                              <w:color w:val="000000" w:themeColor="text1"/>
                            </w:rPr>
                            <w:t>Commissioner</w:t>
                          </w:r>
                        </w:p>
                        <w:p w14:paraId="27235E8A" w14:textId="77777777" w:rsidR="006E5914" w:rsidRPr="00920A7F" w:rsidRDefault="006E5914" w:rsidP="006E5914">
                          <w:pPr>
                            <w:rPr>
                              <w:rFonts w:asciiTheme="majorHAnsi" w:hAnsiTheme="majorHAnsi"/>
                              <w:b/>
                              <w:color w:val="000000" w:themeColor="text1"/>
                              <w:sz w:val="21"/>
                              <w:szCs w:val="2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494793" id="Rectangle 3" o:spid="_x0000_s1026" style="position:absolute;margin-left:135pt;margin-top:7.2pt;width:225.5pt;height:2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" fillcolor="window" stroked="f" strokeweight="1pt">
              <v:textbox>
                <w:txbxContent>
                  <w:p w14:paraId="50F376DA" w14:textId="77777777" w:rsidR="00584D17" w:rsidRPr="00C74B2D" w:rsidRDefault="00584D17" w:rsidP="00584D17">
                    <w:pPr>
                      <w:rPr>
                        <w:rFonts w:asciiTheme="majorHAnsi" w:hAnsiTheme="majorHAnsi"/>
                        <w:b/>
                        <w:color w:val="000000" w:themeColor="text1"/>
                      </w:rPr>
                    </w:pPr>
                    <w:r w:rsidRPr="00C74B2D">
                      <w:rPr>
                        <w:rFonts w:asciiTheme="majorHAnsi" w:hAnsiTheme="majorHAnsi"/>
                        <w:color w:val="000000" w:themeColor="text1"/>
                      </w:rPr>
                      <w:t>Kathleen Toomey, M.D., M.P.H</w:t>
                    </w:r>
                    <w:r>
                      <w:rPr>
                        <w:rFonts w:asciiTheme="majorHAnsi" w:hAnsiTheme="majorHAnsi"/>
                        <w:color w:val="000000" w:themeColor="text1"/>
                      </w:rPr>
                      <w:t>.</w:t>
                    </w:r>
                    <w:r w:rsidRPr="00C74B2D">
                      <w:rPr>
                        <w:rFonts w:asciiTheme="majorHAnsi" w:hAnsiTheme="majorHAnsi"/>
                        <w:color w:val="000000" w:themeColor="text1"/>
                      </w:rPr>
                      <w:t xml:space="preserve">, </w:t>
                    </w:r>
                    <w:r w:rsidRPr="00C74B2D">
                      <w:rPr>
                        <w:rFonts w:asciiTheme="majorHAnsi" w:hAnsiTheme="majorHAnsi"/>
                        <w:b/>
                        <w:color w:val="000000" w:themeColor="text1"/>
                      </w:rPr>
                      <w:t>Commissioner</w:t>
                    </w:r>
                  </w:p>
                  <w:p w14:paraId="27235E8A" w14:textId="77777777" w:rsidR="006E5914" w:rsidRPr="00920A7F" w:rsidRDefault="006E5914" w:rsidP="006E5914">
                    <w:pPr>
                      <w:rPr>
                        <w:rFonts w:asciiTheme="majorHAnsi" w:hAnsiTheme="majorHAnsi"/>
                        <w:b/>
                        <w:color w:val="000000" w:themeColor="text1"/>
                        <w:sz w:val="21"/>
                        <w:szCs w:val="21"/>
                      </w:rPr>
                    </w:pPr>
                  </w:p>
                </w:txbxContent>
              </v:textbox>
            </v:rect>
          </w:pict>
        </mc:Fallback>
      </mc:AlternateContent>
    </w:r>
    <w:r w:rsidR="00DB7E58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C2D59F2" wp14:editId="72E09A2A">
              <wp:simplePos x="0" y="0"/>
              <wp:positionH relativeFrom="margin">
                <wp:posOffset>3041650</wp:posOffset>
              </wp:positionH>
              <wp:positionV relativeFrom="page">
                <wp:posOffset>717550</wp:posOffset>
              </wp:positionV>
              <wp:extent cx="2971800" cy="8001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0" cy="8001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txbx>
                      <w:txbxContent>
                        <w:p w14:paraId="68F12280" w14:textId="77777777" w:rsidR="000C4E05" w:rsidRPr="000C4E05" w:rsidRDefault="000C4E05" w:rsidP="000C4E05">
                          <w:pPr>
                            <w:spacing w:after="0" w:line="240" w:lineRule="auto"/>
                            <w:jc w:val="right"/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</w:pPr>
                          <w:r w:rsidRPr="000C4E05"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>950 Laney Walker Boulevard</w:t>
                          </w:r>
                        </w:p>
                        <w:p w14:paraId="05C5669D" w14:textId="77777777" w:rsidR="000C4E05" w:rsidRPr="000C4E05" w:rsidRDefault="000C4E05" w:rsidP="000C4E05">
                          <w:pPr>
                            <w:spacing w:after="0" w:line="240" w:lineRule="auto"/>
                            <w:jc w:val="right"/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</w:pPr>
                          <w:r w:rsidRPr="000C4E05"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>Augusta, Georgia 30901-2960</w:t>
                          </w:r>
                        </w:p>
                        <w:p w14:paraId="00FE4DE9" w14:textId="77777777" w:rsidR="000C4E05" w:rsidRPr="000C4E05" w:rsidRDefault="000C4E05" w:rsidP="000C4E05">
                          <w:pPr>
                            <w:spacing w:after="0" w:line="240" w:lineRule="auto"/>
                            <w:jc w:val="right"/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</w:pPr>
                          <w:r w:rsidRPr="000C4E05"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>Phone:  706-721-5800</w:t>
                          </w:r>
                          <w:r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 xml:space="preserve"> / </w:t>
                          </w:r>
                          <w:r w:rsidRPr="000C4E05"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>Fax:  706-721-5903</w:t>
                          </w:r>
                        </w:p>
                        <w:p w14:paraId="36FF91F3" w14:textId="77777777" w:rsidR="00796277" w:rsidRPr="00796277" w:rsidRDefault="00796277" w:rsidP="00D60DAB">
                          <w:pPr>
                            <w:spacing w:after="0" w:line="240" w:lineRule="auto"/>
                            <w:jc w:val="right"/>
                            <w:rPr>
                              <w:b/>
                              <w:i/>
                            </w:rPr>
                          </w:pPr>
                          <w:hyperlink r:id="rId1" w:history="1">
                            <w:r w:rsidRPr="00D60DAB">
                              <w:rPr>
                                <w:rStyle w:val="Hyperlink"/>
                                <w:rFonts w:asciiTheme="majorHAnsi" w:hAnsiTheme="majorHAnsi" w:cstheme="majorHAnsi"/>
                                <w:b/>
                                <w:i/>
                                <w:color w:val="FF0000"/>
                                <w:position w:val="2"/>
                              </w:rPr>
                              <w:t>ww</w:t>
                            </w:r>
                            <w:r w:rsidRPr="00D60DAB">
                              <w:rPr>
                                <w:rStyle w:val="Hyperlink"/>
                                <w:rFonts w:asciiTheme="majorHAnsi" w:hAnsiTheme="majorHAnsi" w:cstheme="majorHAnsi"/>
                                <w:b/>
                                <w:i/>
                                <w:color w:val="FF0000"/>
                                <w:spacing w:val="-14"/>
                                <w:position w:val="2"/>
                              </w:rPr>
                              <w:t>w</w:t>
                            </w:r>
                            <w:r w:rsidRPr="00D60DAB">
                              <w:rPr>
                                <w:rStyle w:val="Hyperlink"/>
                                <w:rFonts w:asciiTheme="majorHAnsi" w:hAnsiTheme="majorHAnsi" w:cstheme="majorHAnsi"/>
                                <w:b/>
                                <w:i/>
                                <w:color w:val="FF0000"/>
                                <w:position w:val="2"/>
                              </w:rPr>
                              <w:t>.ecphd.com</w:t>
                            </w:r>
                          </w:hyperlink>
                          <w:r w:rsidRPr="00796277">
                            <w:rPr>
                              <w:rFonts w:ascii="Minion Pro" w:hAnsi="Minion Pro"/>
                              <w:b/>
                              <w:i/>
                              <w:color w:val="FF0000"/>
                              <w:position w:val="2"/>
                            </w:rPr>
                            <w:t xml:space="preserve"> </w:t>
                          </w:r>
                          <w:r w:rsidRPr="00796277">
                            <w:rPr>
                              <w:rFonts w:ascii="Minion Pro" w:hAnsi="Minion Pro"/>
                              <w:b/>
                              <w:i/>
                              <w:vanish/>
                              <w:color w:val="4C4D4F"/>
                              <w:spacing w:val="-1"/>
                              <w:position w:val="-4"/>
                            </w:rPr>
                            <w:t xml:space="preserve"> District Health Director26</w:t>
                          </w:r>
                          <w:r w:rsidRPr="00796277">
                            <w:rPr>
                              <w:rFonts w:ascii="Minion Pro" w:hAnsi="Minion Pro"/>
                              <w:b/>
                              <w:i/>
                              <w:vanish/>
                              <w:color w:val="4C4D4F"/>
                              <w:spacing w:val="-1"/>
                              <w:position w:val="-4"/>
                            </w:rPr>
                            <w:cr/>
                            <w:t>D., M.S., District Health Director</w:t>
                          </w:r>
                          <w:r w:rsidRPr="00796277">
                            <w:rPr>
                              <w:rFonts w:ascii="Minion Pro" w:hAnsi="Minion Pro"/>
                              <w:b/>
                              <w:i/>
                              <w:vanish/>
                              <w:color w:val="4C4D4F"/>
                              <w:spacing w:val="-1"/>
                              <w:position w:val="-4"/>
                            </w:rPr>
                            <w:cr/>
                            <w:t>a physical, child has allergies.  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2D59F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39.5pt;margin-top:56.5pt;width:234pt;height:63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" fillcolor="white [3212]" stroked="f">
              <v:textbox>
                <w:txbxContent>
                  <w:p w14:paraId="68F12280" w14:textId="77777777" w:rsidR="000C4E05" w:rsidRPr="000C4E05" w:rsidRDefault="000C4E05" w:rsidP="000C4E05">
                    <w:pPr>
                      <w:spacing w:after="0" w:line="240" w:lineRule="auto"/>
                      <w:jc w:val="right"/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</w:pPr>
                    <w:r w:rsidRPr="000C4E05"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>950 Laney Walker Boulevard</w:t>
                    </w:r>
                  </w:p>
                  <w:p w14:paraId="05C5669D" w14:textId="77777777" w:rsidR="000C4E05" w:rsidRPr="000C4E05" w:rsidRDefault="000C4E05" w:rsidP="000C4E05">
                    <w:pPr>
                      <w:spacing w:after="0" w:line="240" w:lineRule="auto"/>
                      <w:jc w:val="right"/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</w:pPr>
                    <w:r w:rsidRPr="000C4E05"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>Augusta, Georgia 30901-2960</w:t>
                    </w:r>
                  </w:p>
                  <w:p w14:paraId="00FE4DE9" w14:textId="77777777" w:rsidR="000C4E05" w:rsidRPr="000C4E05" w:rsidRDefault="000C4E05" w:rsidP="000C4E05">
                    <w:pPr>
                      <w:spacing w:after="0" w:line="240" w:lineRule="auto"/>
                      <w:jc w:val="right"/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</w:pPr>
                    <w:r w:rsidRPr="000C4E05"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>Phone:  706-721-5800</w:t>
                    </w:r>
                    <w:r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 xml:space="preserve"> / </w:t>
                    </w:r>
                    <w:r w:rsidRPr="000C4E05"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>Fax:  706-721-5903</w:t>
                    </w:r>
                  </w:p>
                  <w:p w14:paraId="36FF91F3" w14:textId="77777777" w:rsidR="00796277" w:rsidRPr="00796277" w:rsidRDefault="00796277" w:rsidP="00D60DAB">
                    <w:pPr>
                      <w:spacing w:after="0" w:line="240" w:lineRule="auto"/>
                      <w:jc w:val="right"/>
                      <w:rPr>
                        <w:b/>
                        <w:i/>
                      </w:rPr>
                    </w:pPr>
                    <w:hyperlink r:id="rId2" w:history="1">
                      <w:r w:rsidRPr="00D60DAB">
                        <w:rPr>
                          <w:rStyle w:val="Hyperlink"/>
                          <w:rFonts w:asciiTheme="majorHAnsi" w:hAnsiTheme="majorHAnsi" w:cstheme="majorHAnsi"/>
                          <w:b/>
                          <w:i/>
                          <w:color w:val="FF0000"/>
                          <w:position w:val="2"/>
                        </w:rPr>
                        <w:t>ww</w:t>
                      </w:r>
                      <w:r w:rsidRPr="00D60DAB">
                        <w:rPr>
                          <w:rStyle w:val="Hyperlink"/>
                          <w:rFonts w:asciiTheme="majorHAnsi" w:hAnsiTheme="majorHAnsi" w:cstheme="majorHAnsi"/>
                          <w:b/>
                          <w:i/>
                          <w:color w:val="FF0000"/>
                          <w:spacing w:val="-14"/>
                          <w:position w:val="2"/>
                        </w:rPr>
                        <w:t>w</w:t>
                      </w:r>
                      <w:r w:rsidRPr="00D60DAB">
                        <w:rPr>
                          <w:rStyle w:val="Hyperlink"/>
                          <w:rFonts w:asciiTheme="majorHAnsi" w:hAnsiTheme="majorHAnsi" w:cstheme="majorHAnsi"/>
                          <w:b/>
                          <w:i/>
                          <w:color w:val="FF0000"/>
                          <w:position w:val="2"/>
                        </w:rPr>
                        <w:t>.ecphd.com</w:t>
                      </w:r>
                    </w:hyperlink>
                    <w:r w:rsidRPr="00796277">
                      <w:rPr>
                        <w:rFonts w:ascii="Minion Pro" w:hAnsi="Minion Pro"/>
                        <w:b/>
                        <w:i/>
                        <w:color w:val="FF0000"/>
                        <w:position w:val="2"/>
                      </w:rPr>
                      <w:t xml:space="preserve"> </w:t>
                    </w:r>
                    <w:r w:rsidRPr="00796277">
                      <w:rPr>
                        <w:rFonts w:ascii="Minion Pro" w:hAnsi="Minion Pro"/>
                        <w:b/>
                        <w:i/>
                        <w:vanish/>
                        <w:color w:val="4C4D4F"/>
                        <w:spacing w:val="-1"/>
                        <w:position w:val="-4"/>
                      </w:rPr>
                      <w:t xml:space="preserve"> District Health Director26</w:t>
                    </w:r>
                    <w:r w:rsidRPr="00796277">
                      <w:rPr>
                        <w:rFonts w:ascii="Minion Pro" w:hAnsi="Minion Pro"/>
                        <w:b/>
                        <w:i/>
                        <w:vanish/>
                        <w:color w:val="4C4D4F"/>
                        <w:spacing w:val="-1"/>
                        <w:position w:val="-4"/>
                      </w:rPr>
                      <w:cr/>
                      <w:t>D., M.S., District Health Director</w:t>
                    </w:r>
                    <w:r w:rsidRPr="00796277">
                      <w:rPr>
                        <w:rFonts w:ascii="Minion Pro" w:hAnsi="Minion Pro"/>
                        <w:b/>
                        <w:i/>
                        <w:vanish/>
                        <w:color w:val="4C4D4F"/>
                        <w:spacing w:val="-1"/>
                        <w:position w:val="-4"/>
                      </w:rPr>
                      <w:cr/>
                      <w:t>a physical, child has allergies.  e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921536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D8723D6" wp14:editId="347695D8">
              <wp:simplePos x="0" y="0"/>
              <wp:positionH relativeFrom="column">
                <wp:posOffset>-95250</wp:posOffset>
              </wp:positionH>
              <wp:positionV relativeFrom="page">
                <wp:posOffset>806450</wp:posOffset>
              </wp:positionV>
              <wp:extent cx="1362456" cy="301752"/>
              <wp:effectExtent l="0" t="0" r="0" b="317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62456" cy="301752"/>
                      </a:xfrm>
                      <a:prstGeom prst="rect">
                        <a:avLst/>
                      </a:prstGeom>
                      <a:noFill/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593A9839" w14:textId="77777777" w:rsidR="00921536" w:rsidRPr="00921536" w:rsidRDefault="00921536" w:rsidP="00DC6C6C">
                          <w:pPr>
                            <w:spacing w:after="0" w:line="240" w:lineRule="auto"/>
                            <w:jc w:val="center"/>
                            <w:rPr>
                              <w:rFonts w:asciiTheme="majorHAnsi" w:hAnsiTheme="majorHAnsi" w:cstheme="majorHAnsi"/>
                              <w:color w:val="FF0000"/>
                              <w:sz w:val="14"/>
                              <w:szCs w:val="14"/>
                            </w:rPr>
                          </w:pPr>
                          <w:r w:rsidRPr="00921536">
                            <w:rPr>
                              <w:rFonts w:asciiTheme="majorHAnsi" w:hAnsiTheme="majorHAnsi" w:cstheme="majorHAnsi"/>
                              <w:color w:val="FF0000"/>
                              <w:sz w:val="14"/>
                              <w:szCs w:val="14"/>
                            </w:rPr>
                            <w:t xml:space="preserve">__________________________                            </w:t>
                          </w:r>
                          <w:r w:rsidRPr="00921536">
                            <w:rPr>
                              <w:rFonts w:asciiTheme="majorHAnsi" w:hAnsiTheme="majorHAnsi" w:cstheme="majorHAnsi"/>
                              <w:color w:val="FF0000"/>
                              <w:sz w:val="12"/>
                              <w:szCs w:val="12"/>
                            </w:rPr>
                            <w:t>East Central Health District</w:t>
                          </w:r>
                          <w:r>
                            <w:rPr>
                              <w:rFonts w:asciiTheme="majorHAnsi" w:hAnsiTheme="majorHAnsi" w:cstheme="majorHAnsi"/>
                              <w:color w:val="FF0000"/>
                              <w:sz w:val="14"/>
                              <w:szCs w:val="14"/>
                            </w:rPr>
                            <w:t xml:space="preserve">   </w:t>
                          </w:r>
                        </w:p>
                        <w:p w14:paraId="37EE956E" w14:textId="77777777" w:rsidR="00921536" w:rsidRPr="00921536" w:rsidRDefault="00921536" w:rsidP="00921536">
                          <w:pPr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8723D6" id="Rectangle 7" o:spid="_x0000_s1028" style="position:absolute;margin-left:-7.5pt;margin-top:63.5pt;width:107.3pt;height:2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" filled="f" stroked="f" strokeweight="1pt">
              <v:textbox>
                <w:txbxContent>
                  <w:p w14:paraId="593A9839" w14:textId="77777777" w:rsidR="00921536" w:rsidRPr="00921536" w:rsidRDefault="00921536" w:rsidP="00DC6C6C">
                    <w:pPr>
                      <w:spacing w:after="0" w:line="240" w:lineRule="auto"/>
                      <w:jc w:val="center"/>
                      <w:rPr>
                        <w:rFonts w:asciiTheme="majorHAnsi" w:hAnsiTheme="majorHAnsi" w:cstheme="majorHAnsi"/>
                        <w:color w:val="FF0000"/>
                        <w:sz w:val="14"/>
                        <w:szCs w:val="14"/>
                      </w:rPr>
                    </w:pPr>
                    <w:r w:rsidRPr="00921536">
                      <w:rPr>
                        <w:rFonts w:asciiTheme="majorHAnsi" w:hAnsiTheme="majorHAnsi" w:cstheme="majorHAnsi"/>
                        <w:color w:val="FF0000"/>
                        <w:sz w:val="14"/>
                        <w:szCs w:val="14"/>
                      </w:rPr>
                      <w:t xml:space="preserve">__________________________                            </w:t>
                    </w:r>
                    <w:r w:rsidRPr="00921536">
                      <w:rPr>
                        <w:rFonts w:asciiTheme="majorHAnsi" w:hAnsiTheme="majorHAnsi" w:cstheme="majorHAnsi"/>
                        <w:color w:val="FF0000"/>
                        <w:sz w:val="12"/>
                        <w:szCs w:val="12"/>
                      </w:rPr>
                      <w:t>East Central Health District</w:t>
                    </w:r>
                    <w:r>
                      <w:rPr>
                        <w:rFonts w:asciiTheme="majorHAnsi" w:hAnsiTheme="majorHAnsi" w:cstheme="majorHAnsi"/>
                        <w:color w:val="FF0000"/>
                        <w:sz w:val="14"/>
                        <w:szCs w:val="14"/>
                      </w:rPr>
                      <w:t xml:space="preserve">   </w:t>
                    </w:r>
                  </w:p>
                  <w:p w14:paraId="37EE956E" w14:textId="77777777" w:rsidR="00921536" w:rsidRPr="00921536" w:rsidRDefault="00921536" w:rsidP="00921536">
                    <w:pPr>
                      <w:rPr>
                        <w:rFonts w:asciiTheme="majorHAnsi" w:hAnsiTheme="majorHAnsi" w:cstheme="majorHAnsi"/>
                        <w:sz w:val="18"/>
                        <w:szCs w:val="18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 w:rsidR="00BC5346">
      <w:rPr>
        <w:noProof/>
      </w:rPr>
      <w:drawing>
        <wp:inline distT="0" distB="0" distL="0" distR="0" wp14:anchorId="445F55C9" wp14:editId="186AE374">
          <wp:extent cx="5940552" cy="1072896"/>
          <wp:effectExtent l="0" t="0" r="3175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PH_Header_Final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552" cy="10728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LQ0tbQwMDU0MzYwMzZU0lEKTi0uzszPAykwrAUA9V05/iwAAAA="/>
  </w:docVars>
  <w:rsids>
    <w:rsidRoot w:val="00CA7AF3"/>
    <w:rsid w:val="00011AB4"/>
    <w:rsid w:val="00013F15"/>
    <w:rsid w:val="000A513A"/>
    <w:rsid w:val="000C4E05"/>
    <w:rsid w:val="000E5A72"/>
    <w:rsid w:val="000F0FFD"/>
    <w:rsid w:val="000F3CFC"/>
    <w:rsid w:val="00115B18"/>
    <w:rsid w:val="0018365B"/>
    <w:rsid w:val="00187287"/>
    <w:rsid w:val="001A075D"/>
    <w:rsid w:val="001A49DA"/>
    <w:rsid w:val="001A558A"/>
    <w:rsid w:val="00280112"/>
    <w:rsid w:val="002910D3"/>
    <w:rsid w:val="002911F2"/>
    <w:rsid w:val="0031387E"/>
    <w:rsid w:val="0036544D"/>
    <w:rsid w:val="003843BE"/>
    <w:rsid w:val="003C4802"/>
    <w:rsid w:val="00412842"/>
    <w:rsid w:val="00432873"/>
    <w:rsid w:val="004824AC"/>
    <w:rsid w:val="004939C8"/>
    <w:rsid w:val="004B531B"/>
    <w:rsid w:val="00584D17"/>
    <w:rsid w:val="006710BC"/>
    <w:rsid w:val="006E5914"/>
    <w:rsid w:val="00756A07"/>
    <w:rsid w:val="00767D79"/>
    <w:rsid w:val="00796277"/>
    <w:rsid w:val="007A6E5E"/>
    <w:rsid w:val="008036B3"/>
    <w:rsid w:val="008121B1"/>
    <w:rsid w:val="00921536"/>
    <w:rsid w:val="00937D40"/>
    <w:rsid w:val="00945BE5"/>
    <w:rsid w:val="00952062"/>
    <w:rsid w:val="00955E41"/>
    <w:rsid w:val="00983098"/>
    <w:rsid w:val="009A4D29"/>
    <w:rsid w:val="00A048AE"/>
    <w:rsid w:val="00A43B40"/>
    <w:rsid w:val="00A60B61"/>
    <w:rsid w:val="00AB4D50"/>
    <w:rsid w:val="00AF471C"/>
    <w:rsid w:val="00B319CC"/>
    <w:rsid w:val="00B32E67"/>
    <w:rsid w:val="00B52E24"/>
    <w:rsid w:val="00BB65A5"/>
    <w:rsid w:val="00BC5346"/>
    <w:rsid w:val="00BE159F"/>
    <w:rsid w:val="00C70F91"/>
    <w:rsid w:val="00C72646"/>
    <w:rsid w:val="00C8486B"/>
    <w:rsid w:val="00CA7AF3"/>
    <w:rsid w:val="00CE5953"/>
    <w:rsid w:val="00D1556F"/>
    <w:rsid w:val="00D60DAB"/>
    <w:rsid w:val="00D72184"/>
    <w:rsid w:val="00D86854"/>
    <w:rsid w:val="00DA3D07"/>
    <w:rsid w:val="00DA6CA0"/>
    <w:rsid w:val="00DB7E58"/>
    <w:rsid w:val="00DC6C6C"/>
    <w:rsid w:val="00E953EA"/>
    <w:rsid w:val="00EB365B"/>
    <w:rsid w:val="00EB64AE"/>
    <w:rsid w:val="00F548D8"/>
    <w:rsid w:val="00F9089C"/>
    <w:rsid w:val="00FE5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EE84F1"/>
  <w15:chartTrackingRefBased/>
  <w15:docId w15:val="{52F52B22-C038-49FA-83FD-477B112CB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B365B"/>
    <w:pPr>
      <w:keepNext/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CG Times" w:eastAsia="Times New Roman" w:hAnsi="CG Times" w:cs="Times New Roman"/>
      <w:b/>
      <w:bCs/>
      <w:i/>
      <w:iCs/>
      <w:sz w:val="20"/>
      <w:szCs w:val="24"/>
    </w:rPr>
  </w:style>
  <w:style w:type="paragraph" w:styleId="Heading2">
    <w:name w:val="heading 2"/>
    <w:basedOn w:val="Normal"/>
    <w:next w:val="Normal"/>
    <w:link w:val="Heading2Char"/>
    <w:qFormat/>
    <w:rsid w:val="00EB365B"/>
    <w:pPr>
      <w:keepNext/>
      <w:widowControl w:val="0"/>
      <w:autoSpaceDE w:val="0"/>
      <w:autoSpaceDN w:val="0"/>
      <w:adjustRightInd w:val="0"/>
      <w:spacing w:after="0" w:line="240" w:lineRule="auto"/>
      <w:outlineLvl w:val="1"/>
    </w:pPr>
    <w:rPr>
      <w:rFonts w:ascii="CG Times" w:eastAsia="Times New Roman" w:hAnsi="CG Times" w:cs="Times New Roman"/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3C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3CFC"/>
  </w:style>
  <w:style w:type="paragraph" w:styleId="Footer">
    <w:name w:val="footer"/>
    <w:basedOn w:val="Normal"/>
    <w:link w:val="FooterChar"/>
    <w:uiPriority w:val="99"/>
    <w:unhideWhenUsed/>
    <w:rsid w:val="000F3C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3CFC"/>
  </w:style>
  <w:style w:type="paragraph" w:styleId="NoSpacing">
    <w:name w:val="No Spacing"/>
    <w:uiPriority w:val="1"/>
    <w:qFormat/>
    <w:rsid w:val="00AB4D50"/>
    <w:pPr>
      <w:spacing w:after="0" w:line="240" w:lineRule="auto"/>
    </w:pPr>
  </w:style>
  <w:style w:type="character" w:styleId="Hyperlink">
    <w:name w:val="Hyperlink"/>
    <w:uiPriority w:val="99"/>
    <w:unhideWhenUsed/>
    <w:rsid w:val="00796277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EB365B"/>
    <w:rPr>
      <w:rFonts w:ascii="CG Times" w:eastAsia="Times New Roman" w:hAnsi="CG Times" w:cs="Times New Roman"/>
      <w:b/>
      <w:bCs/>
      <w:i/>
      <w:iCs/>
      <w:sz w:val="20"/>
      <w:szCs w:val="24"/>
    </w:rPr>
  </w:style>
  <w:style w:type="character" w:customStyle="1" w:styleId="Heading2Char">
    <w:name w:val="Heading 2 Char"/>
    <w:basedOn w:val="DefaultParagraphFont"/>
    <w:link w:val="Heading2"/>
    <w:rsid w:val="00EB365B"/>
    <w:rPr>
      <w:rFonts w:ascii="CG Times" w:eastAsia="Times New Roman" w:hAnsi="CG Times" w:cs="Times New Roman"/>
      <w:b/>
      <w:bCs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hyperlink" Target="http://www.ecphd.com" TargetMode="External"/><Relationship Id="rId1" Type="http://schemas.openxmlformats.org/officeDocument/2006/relationships/hyperlink" Target="http://www.ecphd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beasley\AppData\Local\Microsoft\Windows\INetCache\Content.Outlook\NC2ZKPB3\DPHLetterhead_a%20(00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4EC6C3-8828-46CB-9EF6-85B4399E6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DPHLetterhead_a (003).dotx</Template>
  <TotalTime>3</TotalTime>
  <Pages>1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Beasley, Tammy</dc:creator>
  <cp:keywords/>
  <dc:description/>
  <cp:lastModifiedBy>Bowers, Marcia</cp:lastModifiedBy>
  <cp:revision>3</cp:revision>
  <cp:lastPrinted>2019-01-13T16:45:00Z</cp:lastPrinted>
  <dcterms:created xsi:type="dcterms:W3CDTF">2025-03-04T15:11:00Z</dcterms:created>
  <dcterms:modified xsi:type="dcterms:W3CDTF">2025-03-04T15:38:00Z</dcterms:modified>
</cp:coreProperties>
</file>