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4E793" w14:textId="77777777" w:rsidR="006344B6" w:rsidRDefault="006344B6" w:rsidP="006344B6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5100DFF8" w14:textId="77777777" w:rsidR="006344B6" w:rsidRDefault="006344B6" w:rsidP="006344B6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0B9DC847" w14:textId="77777777" w:rsidR="006344B6" w:rsidRDefault="006344B6" w:rsidP="006344B6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3A5D26BF" w14:textId="79165590" w:rsidR="003F02BE" w:rsidRPr="006344B6" w:rsidRDefault="006344B6" w:rsidP="006344B6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McDuffie County Board of Health Meetings</w:t>
      </w:r>
    </w:p>
    <w:p w14:paraId="22A435D8" w14:textId="47661D1B" w:rsidR="003F02BE" w:rsidRDefault="003F02BE" w:rsidP="006344B6">
      <w:pPr>
        <w:spacing w:line="19" w:lineRule="atLeast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6344B6">
        <w:rPr>
          <w:rFonts w:ascii="Arial" w:hAnsi="Arial" w:cs="Arial"/>
          <w:b/>
          <w:bCs/>
          <w:i/>
          <w:iCs/>
          <w:sz w:val="28"/>
          <w:szCs w:val="28"/>
        </w:rPr>
        <w:t>Location: Health Department</w:t>
      </w:r>
      <w:r w:rsidR="006344B6">
        <w:rPr>
          <w:rFonts w:ascii="Arial" w:hAnsi="Arial" w:cs="Arial"/>
          <w:b/>
          <w:bCs/>
          <w:i/>
          <w:iCs/>
          <w:sz w:val="28"/>
          <w:szCs w:val="28"/>
        </w:rPr>
        <w:t xml:space="preserve"> 12:30 pm</w:t>
      </w:r>
    </w:p>
    <w:p w14:paraId="06DCD37E" w14:textId="77777777" w:rsidR="006344B6" w:rsidRPr="006344B6" w:rsidRDefault="006344B6" w:rsidP="006344B6">
      <w:pPr>
        <w:spacing w:line="19" w:lineRule="atLeast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10B26BC0" w14:textId="60AA2AF0" w:rsidR="003F02BE" w:rsidRPr="006344B6" w:rsidRDefault="003F02BE" w:rsidP="006344B6">
      <w:pPr>
        <w:spacing w:line="19" w:lineRule="atLeast"/>
        <w:jc w:val="center"/>
        <w:rPr>
          <w:rFonts w:ascii="Arial" w:hAnsi="Arial" w:cs="Arial"/>
          <w:bCs/>
          <w:iCs/>
          <w:sz w:val="28"/>
          <w:szCs w:val="28"/>
        </w:rPr>
      </w:pPr>
      <w:r w:rsidRPr="006344B6">
        <w:rPr>
          <w:rFonts w:ascii="Arial" w:hAnsi="Arial" w:cs="Arial"/>
          <w:bCs/>
          <w:iCs/>
          <w:sz w:val="28"/>
          <w:szCs w:val="28"/>
        </w:rPr>
        <w:t>January 16</w:t>
      </w:r>
    </w:p>
    <w:p w14:paraId="27DC54C8" w14:textId="1AFB30A7" w:rsidR="003F02BE" w:rsidRPr="006344B6" w:rsidRDefault="003F02BE" w:rsidP="006344B6">
      <w:pPr>
        <w:spacing w:line="19" w:lineRule="atLeast"/>
        <w:jc w:val="center"/>
        <w:rPr>
          <w:rFonts w:ascii="Arial" w:hAnsi="Arial" w:cs="Arial"/>
          <w:bCs/>
          <w:iCs/>
          <w:sz w:val="28"/>
          <w:szCs w:val="28"/>
        </w:rPr>
      </w:pPr>
      <w:r w:rsidRPr="006344B6">
        <w:rPr>
          <w:rFonts w:ascii="Arial" w:hAnsi="Arial" w:cs="Arial"/>
          <w:bCs/>
          <w:iCs/>
          <w:sz w:val="28"/>
          <w:szCs w:val="28"/>
        </w:rPr>
        <w:t>April 17</w:t>
      </w:r>
    </w:p>
    <w:p w14:paraId="4AAD40B1" w14:textId="6A00C96D" w:rsidR="003F02BE" w:rsidRPr="006344B6" w:rsidRDefault="003F02BE" w:rsidP="006344B6">
      <w:pPr>
        <w:spacing w:line="19" w:lineRule="atLeast"/>
        <w:jc w:val="center"/>
        <w:rPr>
          <w:rFonts w:ascii="Arial" w:hAnsi="Arial" w:cs="Arial"/>
          <w:b/>
          <w:iCs/>
          <w:color w:val="FF0000"/>
          <w:sz w:val="28"/>
          <w:szCs w:val="28"/>
        </w:rPr>
      </w:pPr>
      <w:r w:rsidRPr="006344B6">
        <w:rPr>
          <w:rFonts w:ascii="Arial" w:hAnsi="Arial" w:cs="Arial"/>
          <w:bCs/>
          <w:iCs/>
          <w:sz w:val="28"/>
          <w:szCs w:val="28"/>
        </w:rPr>
        <w:t xml:space="preserve">June </w:t>
      </w:r>
      <w:r w:rsidR="008A2782">
        <w:rPr>
          <w:rFonts w:ascii="Arial" w:hAnsi="Arial" w:cs="Arial"/>
          <w:bCs/>
          <w:iCs/>
          <w:sz w:val="28"/>
          <w:szCs w:val="28"/>
        </w:rPr>
        <w:t>12</w:t>
      </w:r>
    </w:p>
    <w:p w14:paraId="73979D71" w14:textId="67760A29" w:rsidR="003F02BE" w:rsidRPr="006344B6" w:rsidRDefault="003F02BE" w:rsidP="006344B6">
      <w:pPr>
        <w:spacing w:line="19" w:lineRule="atLeast"/>
        <w:jc w:val="center"/>
        <w:rPr>
          <w:rFonts w:ascii="Arial" w:hAnsi="Arial" w:cs="Arial"/>
          <w:bCs/>
          <w:iCs/>
          <w:sz w:val="28"/>
          <w:szCs w:val="28"/>
        </w:rPr>
      </w:pPr>
      <w:r w:rsidRPr="006344B6">
        <w:rPr>
          <w:rFonts w:ascii="Arial" w:hAnsi="Arial" w:cs="Arial"/>
          <w:bCs/>
          <w:iCs/>
          <w:sz w:val="28"/>
          <w:szCs w:val="28"/>
        </w:rPr>
        <w:t>October 16</w:t>
      </w:r>
    </w:p>
    <w:p w14:paraId="5CFC88CB" w14:textId="77777777" w:rsidR="000E5A72" w:rsidRPr="006344B6" w:rsidRDefault="000E5A72" w:rsidP="006344B6">
      <w:pPr>
        <w:spacing w:after="0" w:line="240" w:lineRule="auto"/>
        <w:jc w:val="center"/>
        <w:rPr>
          <w:sz w:val="28"/>
          <w:szCs w:val="28"/>
        </w:rPr>
      </w:pPr>
    </w:p>
    <w:p w14:paraId="4073AD23" w14:textId="77777777" w:rsidR="00F548D8" w:rsidRDefault="00F548D8" w:rsidP="00A26E21">
      <w:pPr>
        <w:spacing w:after="0" w:line="240" w:lineRule="auto"/>
      </w:pPr>
    </w:p>
    <w:p w14:paraId="30C5F048" w14:textId="77777777" w:rsidR="00F548D8" w:rsidRDefault="00F548D8" w:rsidP="00A26E21">
      <w:pPr>
        <w:spacing w:after="0" w:line="240" w:lineRule="auto"/>
      </w:pPr>
    </w:p>
    <w:p w14:paraId="349FC875" w14:textId="77777777" w:rsidR="00F548D8" w:rsidRDefault="00F548D8" w:rsidP="00A26E21">
      <w:pPr>
        <w:spacing w:after="0" w:line="240" w:lineRule="auto"/>
      </w:pPr>
    </w:p>
    <w:p w14:paraId="70DA0339" w14:textId="77777777" w:rsidR="00F548D8" w:rsidRDefault="00F548D8" w:rsidP="00A26E21">
      <w:pPr>
        <w:spacing w:after="0" w:line="240" w:lineRule="auto"/>
      </w:pPr>
    </w:p>
    <w:p w14:paraId="76BA8FEC" w14:textId="77777777" w:rsidR="00F548D8" w:rsidRDefault="00F548D8" w:rsidP="00A26E21">
      <w:pPr>
        <w:spacing w:after="0" w:line="240" w:lineRule="auto"/>
      </w:pPr>
    </w:p>
    <w:p w14:paraId="6E30586D" w14:textId="77777777" w:rsidR="00F548D8" w:rsidRDefault="00F548D8" w:rsidP="00A26E21">
      <w:pPr>
        <w:spacing w:after="0" w:line="240" w:lineRule="auto"/>
      </w:pPr>
    </w:p>
    <w:p w14:paraId="4FBD4C00" w14:textId="77777777" w:rsidR="00F548D8" w:rsidRDefault="00F548D8" w:rsidP="00A26E21">
      <w:pPr>
        <w:spacing w:after="0" w:line="240" w:lineRule="auto"/>
      </w:pPr>
    </w:p>
    <w:p w14:paraId="2C198653" w14:textId="77777777" w:rsidR="00F548D8" w:rsidRDefault="00F548D8" w:rsidP="00A26E21">
      <w:pPr>
        <w:spacing w:after="0" w:line="240" w:lineRule="auto"/>
      </w:pPr>
    </w:p>
    <w:p w14:paraId="6A42EE53" w14:textId="77777777" w:rsidR="00F548D8" w:rsidRDefault="00F548D8" w:rsidP="00A26E21">
      <w:pPr>
        <w:spacing w:after="0" w:line="240" w:lineRule="auto"/>
      </w:pPr>
    </w:p>
    <w:p w14:paraId="24BDCDA1" w14:textId="77777777" w:rsidR="00F548D8" w:rsidRDefault="00F548D8" w:rsidP="00A26E21">
      <w:pPr>
        <w:spacing w:after="0" w:line="240" w:lineRule="auto"/>
      </w:pPr>
    </w:p>
    <w:p w14:paraId="20866D69" w14:textId="77777777" w:rsidR="00F548D8" w:rsidRDefault="00F548D8" w:rsidP="00A26E21">
      <w:pPr>
        <w:spacing w:after="0" w:line="240" w:lineRule="auto"/>
      </w:pPr>
    </w:p>
    <w:p w14:paraId="60201967" w14:textId="77777777" w:rsidR="00F548D8" w:rsidRDefault="00F548D8" w:rsidP="00A26E21">
      <w:pPr>
        <w:spacing w:after="0" w:line="240" w:lineRule="auto"/>
      </w:pPr>
    </w:p>
    <w:p w14:paraId="4A7B7077" w14:textId="77777777" w:rsidR="00F548D8" w:rsidRDefault="00F548D8" w:rsidP="00A26E21">
      <w:pPr>
        <w:spacing w:after="0" w:line="240" w:lineRule="auto"/>
      </w:pPr>
    </w:p>
    <w:p w14:paraId="7C965C38" w14:textId="77777777" w:rsidR="00F548D8" w:rsidRDefault="00F548D8" w:rsidP="00A26E21">
      <w:pPr>
        <w:spacing w:after="0" w:line="240" w:lineRule="auto"/>
      </w:pPr>
    </w:p>
    <w:p w14:paraId="2F5CCC20" w14:textId="77777777" w:rsidR="00F548D8" w:rsidRDefault="00F548D8" w:rsidP="00A26E21">
      <w:pPr>
        <w:spacing w:after="0" w:line="240" w:lineRule="auto"/>
      </w:pPr>
    </w:p>
    <w:p w14:paraId="160FC42A" w14:textId="77777777" w:rsidR="00F548D8" w:rsidRDefault="00F548D8" w:rsidP="00A26E21">
      <w:pPr>
        <w:spacing w:after="0" w:line="240" w:lineRule="auto"/>
      </w:pPr>
    </w:p>
    <w:p w14:paraId="75E53F3E" w14:textId="77777777" w:rsidR="00F548D8" w:rsidRDefault="00F548D8" w:rsidP="00A26E21">
      <w:pPr>
        <w:spacing w:after="0" w:line="240" w:lineRule="auto"/>
      </w:pPr>
    </w:p>
    <w:p w14:paraId="76B8325E" w14:textId="77777777" w:rsidR="00CA7AF3" w:rsidRDefault="00CA7AF3" w:rsidP="00A26E21">
      <w:pPr>
        <w:spacing w:after="0" w:line="240" w:lineRule="auto"/>
      </w:pPr>
    </w:p>
    <w:p w14:paraId="1371424D" w14:textId="77777777" w:rsidR="00C72646" w:rsidRDefault="00C72646" w:rsidP="00A26E21">
      <w:pPr>
        <w:tabs>
          <w:tab w:val="left" w:pos="3420"/>
        </w:tabs>
        <w:spacing w:after="0" w:line="240" w:lineRule="auto"/>
      </w:pPr>
    </w:p>
    <w:p w14:paraId="7B094B14" w14:textId="77777777" w:rsidR="00C72646" w:rsidRDefault="00C72646" w:rsidP="00A26E21">
      <w:pPr>
        <w:tabs>
          <w:tab w:val="left" w:pos="3420"/>
        </w:tabs>
        <w:spacing w:after="0" w:line="240" w:lineRule="auto"/>
      </w:pPr>
    </w:p>
    <w:p w14:paraId="2E922691" w14:textId="77777777" w:rsidR="00C72646" w:rsidRDefault="00C72646" w:rsidP="00A26E21">
      <w:pPr>
        <w:tabs>
          <w:tab w:val="left" w:pos="3420"/>
        </w:tabs>
        <w:spacing w:after="0" w:line="240" w:lineRule="auto"/>
      </w:pPr>
    </w:p>
    <w:sectPr w:rsidR="00C72646" w:rsidSect="006144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 w:code="1"/>
      <w:pgMar w:top="1440" w:right="1440" w:bottom="1440" w:left="1440" w:header="57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D9952" w14:textId="77777777" w:rsidR="006144FB" w:rsidRDefault="006144FB" w:rsidP="000F3CFC">
      <w:pPr>
        <w:spacing w:after="0" w:line="240" w:lineRule="auto"/>
      </w:pPr>
      <w:r>
        <w:separator/>
      </w:r>
    </w:p>
  </w:endnote>
  <w:endnote w:type="continuationSeparator" w:id="0">
    <w:p w14:paraId="164B0A7A" w14:textId="77777777" w:rsidR="006144FB" w:rsidRDefault="006144FB" w:rsidP="000F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78219" w14:textId="77777777" w:rsidR="00034019" w:rsidRDefault="000340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4BA50" w14:textId="77777777" w:rsidR="00187287" w:rsidRDefault="00187287" w:rsidP="00187287">
    <w:pPr>
      <w:pStyle w:val="Footer"/>
      <w:jc w:val="right"/>
    </w:pPr>
    <w:r>
      <w:rPr>
        <w:noProof/>
      </w:rPr>
      <w:drawing>
        <wp:inline distT="0" distB="0" distL="0" distR="0" wp14:anchorId="5A54E8A6" wp14:editId="066E0BF7">
          <wp:extent cx="4672584" cy="38709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04353" w14:textId="77777777" w:rsidR="00D60DAB" w:rsidRPr="00D60DAB" w:rsidRDefault="003018E0" w:rsidP="003C4802">
    <w:pPr>
      <w:spacing w:line="240" w:lineRule="auto"/>
      <w:ind w:left="2160"/>
      <w:jc w:val="center"/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</w:pPr>
    <w:r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  <w:t>McDuffie</w:t>
    </w:r>
    <w:r w:rsidR="00BE159F"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  <w:t xml:space="preserve"> County Health Department</w:t>
    </w:r>
  </w:p>
  <w:p w14:paraId="41C36E0A" w14:textId="518B0995" w:rsidR="00D60DAB" w:rsidRPr="00D60DAB" w:rsidRDefault="00923AAC" w:rsidP="003C4802">
    <w:pPr>
      <w:ind w:left="2160"/>
      <w:jc w:val="center"/>
      <w:rPr>
        <w:rFonts w:asciiTheme="majorHAnsi" w:hAnsiTheme="majorHAnsi" w:cstheme="majorHAnsi"/>
        <w:color w:val="4C4D4F"/>
        <w:spacing w:val="-1"/>
        <w:position w:val="-4"/>
      </w:rPr>
    </w:pPr>
    <w:r>
      <w:rPr>
        <w:rFonts w:asciiTheme="majorHAnsi" w:hAnsiTheme="majorHAnsi" w:cstheme="majorHAnsi"/>
        <w:color w:val="4C4D4F"/>
        <w:spacing w:val="-1"/>
        <w:position w:val="-4"/>
      </w:rPr>
      <w:t xml:space="preserve">Lee </w:t>
    </w:r>
    <w:r w:rsidR="00BC12A5">
      <w:rPr>
        <w:rFonts w:asciiTheme="majorHAnsi" w:hAnsiTheme="majorHAnsi" w:cstheme="majorHAnsi"/>
        <w:color w:val="4C4D4F"/>
        <w:spacing w:val="-1"/>
        <w:position w:val="-4"/>
      </w:rPr>
      <w:t xml:space="preserve">A. </w:t>
    </w:r>
    <w:r w:rsidR="00034019">
      <w:rPr>
        <w:rFonts w:asciiTheme="majorHAnsi" w:hAnsiTheme="majorHAnsi" w:cstheme="majorHAnsi"/>
        <w:color w:val="4C4D4F"/>
        <w:spacing w:val="-1"/>
        <w:position w:val="-4"/>
      </w:rPr>
      <w:t>Donohue</w:t>
    </w:r>
    <w:r>
      <w:rPr>
        <w:rFonts w:asciiTheme="majorHAnsi" w:hAnsiTheme="majorHAnsi" w:cstheme="majorHAnsi"/>
        <w:color w:val="4C4D4F"/>
        <w:spacing w:val="-1"/>
        <w:position w:val="-4"/>
      </w:rPr>
      <w:t xml:space="preserve">, MD, FACP, </w:t>
    </w:r>
    <w:r w:rsidR="00D60DAB" w:rsidRPr="00D60DAB">
      <w:rPr>
        <w:rFonts w:asciiTheme="majorHAnsi" w:hAnsiTheme="majorHAnsi" w:cstheme="majorHAnsi"/>
        <w:color w:val="4C4D4F"/>
        <w:spacing w:val="-1"/>
        <w:position w:val="-4"/>
      </w:rPr>
      <w:t>District Health Director</w:t>
    </w:r>
  </w:p>
  <w:p w14:paraId="016159E4" w14:textId="77777777" w:rsidR="00F548D8" w:rsidRDefault="00F548D8" w:rsidP="00F548D8">
    <w:pPr>
      <w:pStyle w:val="Footer"/>
      <w:jc w:val="right"/>
    </w:pPr>
    <w:r>
      <w:rPr>
        <w:noProof/>
      </w:rPr>
      <w:drawing>
        <wp:inline distT="0" distB="0" distL="0" distR="0" wp14:anchorId="6EA3C73B" wp14:editId="1C1F203E">
          <wp:extent cx="4672584" cy="387096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A60A0" w14:textId="77777777" w:rsidR="006144FB" w:rsidRDefault="006144FB" w:rsidP="000F3CFC">
      <w:pPr>
        <w:spacing w:after="0" w:line="240" w:lineRule="auto"/>
      </w:pPr>
      <w:r>
        <w:separator/>
      </w:r>
    </w:p>
  </w:footnote>
  <w:footnote w:type="continuationSeparator" w:id="0">
    <w:p w14:paraId="680102A0" w14:textId="77777777" w:rsidR="006144FB" w:rsidRDefault="006144FB" w:rsidP="000F3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834A1" w14:textId="77777777" w:rsidR="00034019" w:rsidRDefault="000340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AAED6" w14:textId="77777777" w:rsidR="00034019" w:rsidRDefault="000340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909F4" w14:textId="77777777" w:rsidR="00F548D8" w:rsidRDefault="00C7489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CDA62C" wp14:editId="5A6CBC9A">
              <wp:simplePos x="0" y="0"/>
              <wp:positionH relativeFrom="column">
                <wp:posOffset>1720850</wp:posOffset>
              </wp:positionH>
              <wp:positionV relativeFrom="paragraph">
                <wp:posOffset>91440</wp:posOffset>
              </wp:positionV>
              <wp:extent cx="2876550" cy="34925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6550" cy="349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1249D19" w14:textId="77777777" w:rsidR="00382578" w:rsidRPr="00C74B2D" w:rsidRDefault="00382578" w:rsidP="00382578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</w:pP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>Kathleen Toomey, M.D., M.P.H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</w:rPr>
                            <w:t>.</w:t>
                          </w: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 xml:space="preserve">, </w:t>
                          </w:r>
                          <w:r w:rsidRPr="00C74B2D"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  <w:t>Commissioner</w:t>
                          </w:r>
                        </w:p>
                        <w:p w14:paraId="24ABB93A" w14:textId="77777777" w:rsidR="00C74897" w:rsidRPr="00920A7F" w:rsidRDefault="00C74897" w:rsidP="00C74897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CDA62C" id="Rectangle 5" o:spid="_x0000_s1026" style="position:absolute;margin-left:135.5pt;margin-top:7.2pt;width:226.5pt;height: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" fillcolor="window" stroked="f" strokeweight="1pt">
              <v:textbox>
                <w:txbxContent>
                  <w:p w14:paraId="71249D19" w14:textId="77777777" w:rsidR="00382578" w:rsidRPr="00C74B2D" w:rsidRDefault="00382578" w:rsidP="00382578">
                    <w:pPr>
                      <w:rPr>
                        <w:rFonts w:asciiTheme="majorHAnsi" w:hAnsiTheme="majorHAnsi"/>
                        <w:b/>
                        <w:color w:val="000000" w:themeColor="text1"/>
                      </w:rPr>
                    </w:pP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>Kathleen Toomey, M.D., M.P.H</w:t>
                    </w:r>
                    <w:r>
                      <w:rPr>
                        <w:rFonts w:asciiTheme="majorHAnsi" w:hAnsiTheme="majorHAnsi"/>
                        <w:color w:val="000000" w:themeColor="text1"/>
                      </w:rPr>
                      <w:t>.</w:t>
                    </w: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 xml:space="preserve">, </w:t>
                    </w:r>
                    <w:r w:rsidRPr="00C74B2D">
                      <w:rPr>
                        <w:rFonts w:asciiTheme="majorHAnsi" w:hAnsiTheme="majorHAnsi"/>
                        <w:b/>
                        <w:color w:val="000000" w:themeColor="text1"/>
                      </w:rPr>
                      <w:t>Commissioner</w:t>
                    </w:r>
                  </w:p>
                  <w:p w14:paraId="24ABB93A" w14:textId="77777777" w:rsidR="00C74897" w:rsidRPr="00920A7F" w:rsidRDefault="00C74897" w:rsidP="00C74897">
                    <w:pPr>
                      <w:rPr>
                        <w:rFonts w:asciiTheme="majorHAnsi" w:hAnsiTheme="majorHAnsi"/>
                        <w:b/>
                        <w:color w:val="000000" w:themeColor="text1"/>
                        <w:sz w:val="21"/>
                        <w:szCs w:val="21"/>
                      </w:rPr>
                    </w:pPr>
                  </w:p>
                </w:txbxContent>
              </v:textbox>
            </v:rect>
          </w:pict>
        </mc:Fallback>
      </mc:AlternateContent>
    </w:r>
    <w:r w:rsidR="00DB7E5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8C38E3" wp14:editId="566F273E">
              <wp:simplePos x="0" y="0"/>
              <wp:positionH relativeFrom="margin">
                <wp:posOffset>3041650</wp:posOffset>
              </wp:positionH>
              <wp:positionV relativeFrom="page">
                <wp:posOffset>717550</wp:posOffset>
              </wp:positionV>
              <wp:extent cx="2971800" cy="8191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8191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txbx>
                      <w:txbxContent>
                        <w:p w14:paraId="39C64EE9" w14:textId="77777777" w:rsidR="003018E0" w:rsidRPr="003018E0" w:rsidRDefault="003018E0" w:rsidP="003018E0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3018E0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P.O. Box 266 / 307 Greenway Street</w:t>
                          </w:r>
                        </w:p>
                        <w:p w14:paraId="07CE0834" w14:textId="77777777" w:rsidR="003018E0" w:rsidRPr="003018E0" w:rsidRDefault="003018E0" w:rsidP="003018E0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3018E0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 Thomson, Georgia 30824-0266</w:t>
                          </w:r>
                        </w:p>
                        <w:p w14:paraId="061D7847" w14:textId="77777777" w:rsidR="003018E0" w:rsidRPr="003018E0" w:rsidRDefault="003018E0" w:rsidP="003018E0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3018E0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Phone:  706-595-1740</w:t>
                          </w:r>
                          <w:r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 / </w:t>
                          </w:r>
                          <w:r w:rsidRPr="003018E0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Fax:  706-595-8503</w:t>
                          </w:r>
                        </w:p>
                        <w:p w14:paraId="339BF6EA" w14:textId="77777777" w:rsidR="00796277" w:rsidRPr="00796277" w:rsidRDefault="00796277" w:rsidP="00D60DAB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</w:rPr>
                          </w:pPr>
                          <w:hyperlink r:id="rId1" w:history="1"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position w:val="2"/>
                              </w:rPr>
                              <w:t>ww</w:t>
                            </w:r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spacing w:val="-14"/>
                                <w:position w:val="2"/>
                              </w:rPr>
                              <w:t>w</w:t>
                            </w:r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position w:val="2"/>
                              </w:rPr>
                              <w:t>.ecphd.com</w:t>
                            </w:r>
                          </w:hyperlink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color w:val="FF0000"/>
                              <w:position w:val="2"/>
                            </w:rPr>
                            <w:t xml:space="preserve"> 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t xml:space="preserve"> District Health Director26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cr/>
                            <w:t>D., M.S., District Health Director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cr/>
                            <w:t>a physical, child has allergies.  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8C38E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39.5pt;margin-top:56.5pt;width:234pt;height:64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" fillcolor="white [3212]" stroked="f">
              <v:textbox>
                <w:txbxContent>
                  <w:p w14:paraId="39C64EE9" w14:textId="77777777" w:rsidR="003018E0" w:rsidRPr="003018E0" w:rsidRDefault="003018E0" w:rsidP="003018E0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3018E0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P.O. Box 266 / 307 Greenway Street</w:t>
                    </w:r>
                  </w:p>
                  <w:p w14:paraId="07CE0834" w14:textId="77777777" w:rsidR="003018E0" w:rsidRPr="003018E0" w:rsidRDefault="003018E0" w:rsidP="003018E0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3018E0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 Thomson, Georgia 30824-0266</w:t>
                    </w:r>
                  </w:p>
                  <w:p w14:paraId="061D7847" w14:textId="77777777" w:rsidR="003018E0" w:rsidRPr="003018E0" w:rsidRDefault="003018E0" w:rsidP="003018E0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3018E0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Phone:  706-595-1740</w:t>
                    </w:r>
                    <w:r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 / </w:t>
                    </w:r>
                    <w:r w:rsidRPr="003018E0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Fax:  706-595-8503</w:t>
                    </w:r>
                  </w:p>
                  <w:p w14:paraId="339BF6EA" w14:textId="77777777" w:rsidR="00796277" w:rsidRPr="00796277" w:rsidRDefault="00796277" w:rsidP="00D60DAB">
                    <w:pPr>
                      <w:spacing w:after="0" w:line="240" w:lineRule="auto"/>
                      <w:jc w:val="right"/>
                      <w:rPr>
                        <w:b/>
                        <w:i/>
                      </w:rPr>
                    </w:pPr>
                    <w:hyperlink r:id="rId2" w:history="1"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position w:val="2"/>
                        </w:rPr>
                        <w:t>ww</w:t>
                      </w:r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spacing w:val="-14"/>
                          <w:position w:val="2"/>
                        </w:rPr>
                        <w:t>w</w:t>
                      </w:r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position w:val="2"/>
                        </w:rPr>
                        <w:t>.ecphd.com</w:t>
                      </w:r>
                    </w:hyperlink>
                    <w:r w:rsidRPr="00796277">
                      <w:rPr>
                        <w:rFonts w:ascii="Minion Pro" w:hAnsi="Minion Pro"/>
                        <w:b/>
                        <w:i/>
                        <w:color w:val="FF0000"/>
                        <w:position w:val="2"/>
                      </w:rPr>
                      <w:t xml:space="preserve"> 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t xml:space="preserve"> District Health Director26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cr/>
                      <w:t>D., M.S., District Health Director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cr/>
                      <w:t>a physical, child has allergies.  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92153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415A02" wp14:editId="4326A218">
              <wp:simplePos x="0" y="0"/>
              <wp:positionH relativeFrom="column">
                <wp:posOffset>-95250</wp:posOffset>
              </wp:positionH>
              <wp:positionV relativeFrom="page">
                <wp:posOffset>806450</wp:posOffset>
              </wp:positionV>
              <wp:extent cx="1362456" cy="301752"/>
              <wp:effectExtent l="0" t="0" r="0" b="31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62456" cy="301752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8728BE6" w14:textId="77777777" w:rsidR="00921536" w:rsidRPr="00921536" w:rsidRDefault="00921536" w:rsidP="00DC6C6C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</w:pPr>
                          <w:r w:rsidRPr="00921536"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  <w:t xml:space="preserve">__________________________                            </w:t>
                          </w:r>
                          <w:r w:rsidRPr="00921536">
                            <w:rPr>
                              <w:rFonts w:asciiTheme="majorHAnsi" w:hAnsiTheme="majorHAnsi" w:cstheme="majorHAnsi"/>
                              <w:color w:val="FF0000"/>
                              <w:sz w:val="12"/>
                              <w:szCs w:val="12"/>
                            </w:rPr>
                            <w:t>East Central Health District</w:t>
                          </w:r>
                          <w:r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  <w:t xml:space="preserve">   </w:t>
                          </w:r>
                        </w:p>
                        <w:p w14:paraId="6D6DC4A1" w14:textId="77777777" w:rsidR="00921536" w:rsidRPr="00921536" w:rsidRDefault="00921536" w:rsidP="00921536">
                          <w:pP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415A02" id="Rectangle 7" o:spid="_x0000_s1028" style="position:absolute;margin-left:-7.5pt;margin-top:63.5pt;width:107.3pt;height: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" filled="f" stroked="f" strokeweight="1pt">
              <v:textbox>
                <w:txbxContent>
                  <w:p w14:paraId="48728BE6" w14:textId="77777777" w:rsidR="00921536" w:rsidRPr="00921536" w:rsidRDefault="00921536" w:rsidP="00DC6C6C">
                    <w:pPr>
                      <w:spacing w:after="0" w:line="240" w:lineRule="auto"/>
                      <w:jc w:val="center"/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</w:pPr>
                    <w:r w:rsidRPr="00921536"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  <w:t xml:space="preserve">__________________________                            </w:t>
                    </w:r>
                    <w:r w:rsidRPr="00921536">
                      <w:rPr>
                        <w:rFonts w:asciiTheme="majorHAnsi" w:hAnsiTheme="majorHAnsi" w:cstheme="majorHAnsi"/>
                        <w:color w:val="FF0000"/>
                        <w:sz w:val="12"/>
                        <w:szCs w:val="12"/>
                      </w:rPr>
                      <w:t>East Central Health District</w:t>
                    </w:r>
                    <w:r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  <w:t xml:space="preserve">   </w:t>
                    </w:r>
                  </w:p>
                  <w:p w14:paraId="6D6DC4A1" w14:textId="77777777" w:rsidR="00921536" w:rsidRPr="00921536" w:rsidRDefault="00921536" w:rsidP="00921536">
                    <w:pP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BC5346">
      <w:rPr>
        <w:noProof/>
      </w:rPr>
      <w:drawing>
        <wp:inline distT="0" distB="0" distL="0" distR="0" wp14:anchorId="3C25425F" wp14:editId="7C6FF8AC">
          <wp:extent cx="5940552" cy="1072896"/>
          <wp:effectExtent l="0" t="0" r="317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PH_Header_Fina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552" cy="107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Q0tbQwMDU0MzYwMzZU0lEKTi0uzszPAykwrAUA9V05/iwAAAA="/>
  </w:docVars>
  <w:rsids>
    <w:rsidRoot w:val="00CA7AF3"/>
    <w:rsid w:val="00013F15"/>
    <w:rsid w:val="00034019"/>
    <w:rsid w:val="00053B7D"/>
    <w:rsid w:val="00086419"/>
    <w:rsid w:val="000E5A72"/>
    <w:rsid w:val="000F0FFD"/>
    <w:rsid w:val="000F3CFC"/>
    <w:rsid w:val="0018365B"/>
    <w:rsid w:val="00187287"/>
    <w:rsid w:val="001A075D"/>
    <w:rsid w:val="002910D3"/>
    <w:rsid w:val="00296B00"/>
    <w:rsid w:val="003018E0"/>
    <w:rsid w:val="0031387E"/>
    <w:rsid w:val="003160F5"/>
    <w:rsid w:val="0036544D"/>
    <w:rsid w:val="00382578"/>
    <w:rsid w:val="003843BE"/>
    <w:rsid w:val="003B1D0C"/>
    <w:rsid w:val="003C4802"/>
    <w:rsid w:val="003F02BE"/>
    <w:rsid w:val="00412842"/>
    <w:rsid w:val="005D4677"/>
    <w:rsid w:val="00607CB2"/>
    <w:rsid w:val="006144FB"/>
    <w:rsid w:val="006344B6"/>
    <w:rsid w:val="00767D79"/>
    <w:rsid w:val="00796277"/>
    <w:rsid w:val="007A6E5E"/>
    <w:rsid w:val="007D7FB9"/>
    <w:rsid w:val="008036B3"/>
    <w:rsid w:val="008121B1"/>
    <w:rsid w:val="008A2782"/>
    <w:rsid w:val="008C35A9"/>
    <w:rsid w:val="008D4C73"/>
    <w:rsid w:val="00921536"/>
    <w:rsid w:val="00923AAC"/>
    <w:rsid w:val="00945BE5"/>
    <w:rsid w:val="00962E57"/>
    <w:rsid w:val="009A4D29"/>
    <w:rsid w:val="009C11A3"/>
    <w:rsid w:val="00A048AE"/>
    <w:rsid w:val="00A26E21"/>
    <w:rsid w:val="00AB4D50"/>
    <w:rsid w:val="00AF471C"/>
    <w:rsid w:val="00B52E24"/>
    <w:rsid w:val="00B53459"/>
    <w:rsid w:val="00BC12A5"/>
    <w:rsid w:val="00BC5346"/>
    <w:rsid w:val="00BE159F"/>
    <w:rsid w:val="00C72646"/>
    <w:rsid w:val="00C72FE7"/>
    <w:rsid w:val="00C74897"/>
    <w:rsid w:val="00C8486B"/>
    <w:rsid w:val="00CA7AF3"/>
    <w:rsid w:val="00D058E8"/>
    <w:rsid w:val="00D1556F"/>
    <w:rsid w:val="00D60DAB"/>
    <w:rsid w:val="00D72184"/>
    <w:rsid w:val="00D86854"/>
    <w:rsid w:val="00DA3D07"/>
    <w:rsid w:val="00DB7E58"/>
    <w:rsid w:val="00DC6C6C"/>
    <w:rsid w:val="00E724CE"/>
    <w:rsid w:val="00EB64AE"/>
    <w:rsid w:val="00F5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78C208"/>
  <w15:chartTrackingRefBased/>
  <w15:docId w15:val="{52F52B22-C038-49FA-83FD-477B112C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CFC"/>
  </w:style>
  <w:style w:type="paragraph" w:styleId="Footer">
    <w:name w:val="footer"/>
    <w:basedOn w:val="Normal"/>
    <w:link w:val="Foot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CFC"/>
  </w:style>
  <w:style w:type="paragraph" w:styleId="NoSpacing">
    <w:name w:val="No Spacing"/>
    <w:uiPriority w:val="1"/>
    <w:qFormat/>
    <w:rsid w:val="00AB4D50"/>
    <w:pPr>
      <w:spacing w:after="0" w:line="240" w:lineRule="auto"/>
    </w:pPr>
  </w:style>
  <w:style w:type="character" w:styleId="Hyperlink">
    <w:name w:val="Hyperlink"/>
    <w:uiPriority w:val="99"/>
    <w:unhideWhenUsed/>
    <w:rsid w:val="007962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ecphd.com" TargetMode="External"/><Relationship Id="rId1" Type="http://schemas.openxmlformats.org/officeDocument/2006/relationships/hyperlink" Target="http://www.ecphd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beasley\AppData\Local\Microsoft\Windows\INetCache\Content.Outlook\NC2ZKPB3\DPHLetterhead_a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64DF2-B389-45D1-8D4C-89A03FD8E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DPHLetterhead_a (003).dotx</Template>
  <TotalTime>0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Beasley, Tammy</dc:creator>
  <cp:keywords/>
  <dc:description/>
  <cp:lastModifiedBy>Bowers, Marcia</cp:lastModifiedBy>
  <cp:revision>3</cp:revision>
  <cp:lastPrinted>2019-01-13T16:45:00Z</cp:lastPrinted>
  <dcterms:created xsi:type="dcterms:W3CDTF">2025-03-04T15:28:00Z</dcterms:created>
  <dcterms:modified xsi:type="dcterms:W3CDTF">2025-03-06T19:48:00Z</dcterms:modified>
</cp:coreProperties>
</file>