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1D27D" w14:textId="77777777" w:rsidR="00A72AC1" w:rsidRDefault="00A72AC1" w:rsidP="00A13898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6F184163" w14:textId="77777777" w:rsidR="00A72AC1" w:rsidRDefault="00A72AC1" w:rsidP="00A13898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7F8FEECF" w14:textId="5704D2CF" w:rsidR="000D6F4C" w:rsidRPr="00A13898" w:rsidRDefault="00A72AC1" w:rsidP="00A1389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Lincoln County Board of Health Meetings 2025</w:t>
      </w:r>
    </w:p>
    <w:p w14:paraId="4FC975DB" w14:textId="779F9F8C" w:rsidR="000D6F4C" w:rsidRPr="00A13898" w:rsidRDefault="000D6F4C" w:rsidP="00A13898">
      <w:pPr>
        <w:spacing w:line="19" w:lineRule="atLeast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A13898">
        <w:rPr>
          <w:rFonts w:ascii="Arial" w:hAnsi="Arial" w:cs="Arial"/>
          <w:b/>
          <w:i/>
          <w:sz w:val="28"/>
          <w:szCs w:val="28"/>
        </w:rPr>
        <w:t>Location:</w:t>
      </w:r>
      <w:r w:rsidRPr="00A13898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Pr="00A13898">
        <w:rPr>
          <w:rFonts w:ascii="Arial" w:hAnsi="Arial" w:cs="Arial"/>
          <w:b/>
          <w:i/>
          <w:sz w:val="28"/>
          <w:szCs w:val="28"/>
        </w:rPr>
        <w:t xml:space="preserve"> 176 N. Peachtree St., Lincolnton, GA</w:t>
      </w:r>
      <w:r w:rsidR="00A72AC1">
        <w:rPr>
          <w:rFonts w:ascii="Arial" w:hAnsi="Arial" w:cs="Arial"/>
          <w:b/>
          <w:i/>
          <w:sz w:val="28"/>
          <w:szCs w:val="28"/>
        </w:rPr>
        <w:t xml:space="preserve"> 2:00 pm</w:t>
      </w:r>
    </w:p>
    <w:p w14:paraId="35F39644" w14:textId="77777777" w:rsidR="00A72AC1" w:rsidRDefault="00A72AC1" w:rsidP="00A1389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</w:p>
    <w:p w14:paraId="2B471EB0" w14:textId="10916C47" w:rsidR="00A13898" w:rsidRDefault="000D6F4C" w:rsidP="00A1389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A13898">
        <w:rPr>
          <w:rFonts w:ascii="Arial" w:hAnsi="Arial" w:cs="Arial"/>
          <w:sz w:val="28"/>
          <w:szCs w:val="28"/>
        </w:rPr>
        <w:t>January 7</w:t>
      </w:r>
    </w:p>
    <w:p w14:paraId="6FA2BFB4" w14:textId="76B8D16C" w:rsidR="000D6F4C" w:rsidRPr="00A13898" w:rsidRDefault="000D6F4C" w:rsidP="00A13898">
      <w:pPr>
        <w:spacing w:line="19" w:lineRule="atLeast"/>
        <w:jc w:val="center"/>
        <w:rPr>
          <w:rFonts w:ascii="Arial" w:hAnsi="Arial" w:cs="Arial"/>
          <w:color w:val="FF0000"/>
          <w:sz w:val="28"/>
          <w:szCs w:val="28"/>
        </w:rPr>
      </w:pPr>
      <w:r w:rsidRPr="00A13898">
        <w:rPr>
          <w:rFonts w:ascii="Arial" w:hAnsi="Arial" w:cs="Arial"/>
          <w:sz w:val="28"/>
          <w:szCs w:val="28"/>
        </w:rPr>
        <w:t>April 1</w:t>
      </w:r>
    </w:p>
    <w:p w14:paraId="51A1577F" w14:textId="645BB603" w:rsidR="000D6F4C" w:rsidRPr="00A13898" w:rsidRDefault="000D6F4C" w:rsidP="00A1389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A13898">
        <w:rPr>
          <w:rFonts w:ascii="Arial" w:hAnsi="Arial" w:cs="Arial"/>
          <w:sz w:val="28"/>
          <w:szCs w:val="28"/>
        </w:rPr>
        <w:t>June 3</w:t>
      </w:r>
    </w:p>
    <w:p w14:paraId="35A68DC3" w14:textId="11EC2CB5" w:rsidR="000D6F4C" w:rsidRPr="00A13898" w:rsidRDefault="000D6F4C" w:rsidP="00A1389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A13898">
        <w:rPr>
          <w:rFonts w:ascii="Arial" w:hAnsi="Arial" w:cs="Arial"/>
          <w:sz w:val="28"/>
          <w:szCs w:val="28"/>
        </w:rPr>
        <w:t>October 7</w:t>
      </w:r>
    </w:p>
    <w:p w14:paraId="3EA7E22D" w14:textId="77777777" w:rsidR="000E5A72" w:rsidRPr="00A13898" w:rsidRDefault="000E5A72" w:rsidP="00A13898">
      <w:pPr>
        <w:spacing w:after="0" w:line="240" w:lineRule="auto"/>
        <w:jc w:val="center"/>
        <w:rPr>
          <w:sz w:val="28"/>
          <w:szCs w:val="28"/>
        </w:rPr>
      </w:pPr>
    </w:p>
    <w:p w14:paraId="22259BC1" w14:textId="77777777" w:rsidR="00C72646" w:rsidRDefault="00C72646" w:rsidP="00500DF8">
      <w:pPr>
        <w:tabs>
          <w:tab w:val="left" w:pos="3420"/>
        </w:tabs>
        <w:spacing w:after="0" w:line="240" w:lineRule="auto"/>
      </w:pPr>
    </w:p>
    <w:p w14:paraId="17D4F57C" w14:textId="77777777" w:rsidR="00C72646" w:rsidRDefault="00C72646" w:rsidP="00500DF8">
      <w:pPr>
        <w:tabs>
          <w:tab w:val="left" w:pos="3420"/>
        </w:tabs>
        <w:spacing w:after="0" w:line="240" w:lineRule="auto"/>
      </w:pPr>
    </w:p>
    <w:p w14:paraId="5FDA5CA1" w14:textId="77777777" w:rsidR="00CA7AF3" w:rsidRDefault="00CA7AF3" w:rsidP="00500DF8">
      <w:pPr>
        <w:tabs>
          <w:tab w:val="left" w:pos="3420"/>
        </w:tabs>
        <w:spacing w:after="0" w:line="240" w:lineRule="auto"/>
      </w:pPr>
    </w:p>
    <w:sectPr w:rsidR="00CA7AF3" w:rsidSect="00E053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ADF5E" w14:textId="77777777" w:rsidR="00E05367" w:rsidRDefault="00E05367" w:rsidP="000F3CFC">
      <w:pPr>
        <w:spacing w:after="0" w:line="240" w:lineRule="auto"/>
      </w:pPr>
      <w:r>
        <w:separator/>
      </w:r>
    </w:p>
  </w:endnote>
  <w:endnote w:type="continuationSeparator" w:id="0">
    <w:p w14:paraId="6E8DC28C" w14:textId="77777777" w:rsidR="00E05367" w:rsidRDefault="00E05367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EDEFB" w14:textId="77777777" w:rsidR="00147377" w:rsidRDefault="001473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15834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0D4AE0CC" wp14:editId="0C9EA37E">
          <wp:extent cx="4672584" cy="38709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E557B" w14:textId="77777777" w:rsidR="00D60DAB" w:rsidRPr="00D60DAB" w:rsidRDefault="0074048F" w:rsidP="003C4802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Lincoln</w:t>
    </w:r>
    <w:r w:rsidR="00BE159F"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 xml:space="preserve"> County Health Department</w:t>
    </w:r>
  </w:p>
  <w:p w14:paraId="5F820FAC" w14:textId="11A7C2BF" w:rsidR="00D60DAB" w:rsidRPr="00D60DAB" w:rsidRDefault="00BD39A7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68163B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147377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1BA017F9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51CDE1AE" wp14:editId="6257BB0F">
          <wp:extent cx="4672584" cy="38709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50B0B" w14:textId="77777777" w:rsidR="00E05367" w:rsidRDefault="00E05367" w:rsidP="000F3CFC">
      <w:pPr>
        <w:spacing w:after="0" w:line="240" w:lineRule="auto"/>
      </w:pPr>
      <w:r>
        <w:separator/>
      </w:r>
    </w:p>
  </w:footnote>
  <w:footnote w:type="continuationSeparator" w:id="0">
    <w:p w14:paraId="4A2004AF" w14:textId="77777777" w:rsidR="00E05367" w:rsidRDefault="00E05367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31BF0" w14:textId="77777777" w:rsidR="00147377" w:rsidRDefault="001473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D7446" w14:textId="77777777" w:rsidR="00147377" w:rsidRDefault="001473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5D5A3" w14:textId="77777777" w:rsidR="00F548D8" w:rsidRDefault="008D59E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F2C0C9" wp14:editId="47DAB8B5">
              <wp:simplePos x="0" y="0"/>
              <wp:positionH relativeFrom="column">
                <wp:posOffset>1727200</wp:posOffset>
              </wp:positionH>
              <wp:positionV relativeFrom="paragraph">
                <wp:posOffset>85090</wp:posOffset>
              </wp:positionV>
              <wp:extent cx="2857500" cy="34925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AB00909" w14:textId="77777777" w:rsidR="004B4353" w:rsidRPr="00C74B2D" w:rsidRDefault="004B4353" w:rsidP="004B4353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2E578F43" w14:textId="77777777" w:rsidR="008D59E7" w:rsidRPr="00920A7F" w:rsidRDefault="008D59E7" w:rsidP="008D59E7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F2C0C9" id="Rectangle 3" o:spid="_x0000_s1026" style="position:absolute;margin-left:136pt;margin-top:6.7pt;width:225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" fillcolor="window" stroked="f" strokeweight="1pt">
              <v:textbox>
                <w:txbxContent>
                  <w:p w14:paraId="5AB00909" w14:textId="77777777" w:rsidR="004B4353" w:rsidRPr="00C74B2D" w:rsidRDefault="004B4353" w:rsidP="004B4353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2E578F43" w14:textId="77777777" w:rsidR="008D59E7" w:rsidRPr="00920A7F" w:rsidRDefault="008D59E7" w:rsidP="008D59E7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ECE1DB" wp14:editId="16A149D4">
              <wp:simplePos x="0" y="0"/>
              <wp:positionH relativeFrom="margin">
                <wp:posOffset>3041650</wp:posOffset>
              </wp:positionH>
              <wp:positionV relativeFrom="page">
                <wp:posOffset>717550</wp:posOffset>
              </wp:positionV>
              <wp:extent cx="2971800" cy="79375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7937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105714" w14:textId="77777777" w:rsidR="0074048F" w:rsidRPr="0074048F" w:rsidRDefault="0074048F" w:rsidP="0074048F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74048F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P.O. Box 65 / 176 North Peachtree Street</w:t>
                          </w:r>
                        </w:p>
                        <w:p w14:paraId="5DE942F3" w14:textId="77777777" w:rsidR="0074048F" w:rsidRPr="0074048F" w:rsidRDefault="0074048F" w:rsidP="0074048F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74048F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Lincolnton, Georgia 30817-0065</w:t>
                          </w:r>
                        </w:p>
                        <w:p w14:paraId="58BA5651" w14:textId="3A5E0A18" w:rsidR="0074048F" w:rsidRPr="0074048F" w:rsidRDefault="0074048F" w:rsidP="0074048F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74048F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706-359-3154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74048F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706-</w:t>
                          </w:r>
                          <w:r w:rsidR="0014737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359-1939</w:t>
                          </w:r>
                        </w:p>
                        <w:p w14:paraId="7F8E4CCB" w14:textId="77777777" w:rsidR="00796277" w:rsidRPr="00796277" w:rsidRDefault="00796277" w:rsidP="00D60DAB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hyperlink r:id="rId1" w:history="1"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CE1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.5pt;margin-top:56.5pt;width:234pt;height:6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" fillcolor="white [3212]" stroked="f">
              <v:textbox>
                <w:txbxContent>
                  <w:p w14:paraId="10105714" w14:textId="77777777" w:rsidR="0074048F" w:rsidRPr="0074048F" w:rsidRDefault="0074048F" w:rsidP="0074048F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74048F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P.O. Box 65 / 176 North Peachtree Street</w:t>
                    </w:r>
                  </w:p>
                  <w:p w14:paraId="5DE942F3" w14:textId="77777777" w:rsidR="0074048F" w:rsidRPr="0074048F" w:rsidRDefault="0074048F" w:rsidP="0074048F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74048F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Lincolnton, Georgia 30817-0065</w:t>
                    </w:r>
                  </w:p>
                  <w:p w14:paraId="58BA5651" w14:textId="3A5E0A18" w:rsidR="0074048F" w:rsidRPr="0074048F" w:rsidRDefault="0074048F" w:rsidP="0074048F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74048F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706-359-3154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74048F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706-</w:t>
                    </w:r>
                    <w:r w:rsidR="0014737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359-1939</w:t>
                    </w:r>
                  </w:p>
                  <w:p w14:paraId="7F8E4CCB" w14:textId="77777777" w:rsidR="00796277" w:rsidRPr="00796277" w:rsidRDefault="00796277" w:rsidP="00D60DAB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hyperlink r:id="rId2" w:history="1"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Pr="00796277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t xml:space="preserve"> District Health Director26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215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9A177E" wp14:editId="66840F91">
              <wp:simplePos x="0" y="0"/>
              <wp:positionH relativeFrom="column">
                <wp:posOffset>-95250</wp:posOffset>
              </wp:positionH>
              <wp:positionV relativeFrom="page">
                <wp:posOffset>806450</wp:posOffset>
              </wp:positionV>
              <wp:extent cx="1362456" cy="301752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456" cy="301752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65B13AE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7F0ED35F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9A177E" id="Rectangle 7" o:spid="_x0000_s1028" style="position:absolute;margin-left:-7.5pt;margin-top:63.5pt;width:107.3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" filled="f" stroked="f" strokeweight="1pt">
              <v:textbox>
                <w:txbxContent>
                  <w:p w14:paraId="565B13AE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7F0ED35F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5346">
      <w:rPr>
        <w:noProof/>
      </w:rPr>
      <w:drawing>
        <wp:inline distT="0" distB="0" distL="0" distR="0" wp14:anchorId="735622DC" wp14:editId="4A84556C">
          <wp:extent cx="5940552" cy="1072896"/>
          <wp:effectExtent l="0" t="0" r="317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13F15"/>
    <w:rsid w:val="000827AD"/>
    <w:rsid w:val="000D6F4C"/>
    <w:rsid w:val="000E5A72"/>
    <w:rsid w:val="000F0FFD"/>
    <w:rsid w:val="000F3CFC"/>
    <w:rsid w:val="00147377"/>
    <w:rsid w:val="0018365B"/>
    <w:rsid w:val="00187287"/>
    <w:rsid w:val="001A075D"/>
    <w:rsid w:val="001B3A88"/>
    <w:rsid w:val="002910D3"/>
    <w:rsid w:val="002C2523"/>
    <w:rsid w:val="002D4179"/>
    <w:rsid w:val="003018E0"/>
    <w:rsid w:val="0031387E"/>
    <w:rsid w:val="00362C99"/>
    <w:rsid w:val="0036544D"/>
    <w:rsid w:val="003843BE"/>
    <w:rsid w:val="003C4802"/>
    <w:rsid w:val="00412842"/>
    <w:rsid w:val="004B4353"/>
    <w:rsid w:val="004D56DF"/>
    <w:rsid w:val="00500DF8"/>
    <w:rsid w:val="005D4677"/>
    <w:rsid w:val="0068163B"/>
    <w:rsid w:val="0074048F"/>
    <w:rsid w:val="00767D79"/>
    <w:rsid w:val="007908BE"/>
    <w:rsid w:val="00796277"/>
    <w:rsid w:val="007A6E5E"/>
    <w:rsid w:val="008036B3"/>
    <w:rsid w:val="008121B1"/>
    <w:rsid w:val="008626CB"/>
    <w:rsid w:val="008D59E7"/>
    <w:rsid w:val="00921536"/>
    <w:rsid w:val="00945BE5"/>
    <w:rsid w:val="009A4D29"/>
    <w:rsid w:val="009C3EC7"/>
    <w:rsid w:val="00A048AE"/>
    <w:rsid w:val="00A13898"/>
    <w:rsid w:val="00A72AC1"/>
    <w:rsid w:val="00AB4D50"/>
    <w:rsid w:val="00AF471C"/>
    <w:rsid w:val="00B52E24"/>
    <w:rsid w:val="00BC5346"/>
    <w:rsid w:val="00BD39A7"/>
    <w:rsid w:val="00BE159F"/>
    <w:rsid w:val="00C62F87"/>
    <w:rsid w:val="00C72646"/>
    <w:rsid w:val="00C72FE7"/>
    <w:rsid w:val="00C8486B"/>
    <w:rsid w:val="00CA397C"/>
    <w:rsid w:val="00CA7AF3"/>
    <w:rsid w:val="00D1556F"/>
    <w:rsid w:val="00D60DAB"/>
    <w:rsid w:val="00D72184"/>
    <w:rsid w:val="00D86854"/>
    <w:rsid w:val="00D95381"/>
    <w:rsid w:val="00DA3D07"/>
    <w:rsid w:val="00DB7E58"/>
    <w:rsid w:val="00DC6C6C"/>
    <w:rsid w:val="00E05367"/>
    <w:rsid w:val="00E801BE"/>
    <w:rsid w:val="00EB64AE"/>
    <w:rsid w:val="00EF7C75"/>
    <w:rsid w:val="00F27D2E"/>
    <w:rsid w:val="00F5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825FC0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52C4D-A1DC-4084-87B6-0C5038701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2025-03-04T15:10:00Z</dcterms:created>
  <dcterms:modified xsi:type="dcterms:W3CDTF">2025-03-04T15:36:00Z</dcterms:modified>
</cp:coreProperties>
</file>