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FFCE4" w14:textId="77777777" w:rsidR="00437872" w:rsidRDefault="00437872" w:rsidP="0015043F">
      <w:pPr>
        <w:spacing w:line="19" w:lineRule="atLeast"/>
        <w:jc w:val="center"/>
        <w:rPr>
          <w:rFonts w:ascii="Arial" w:hAnsi="Arial" w:cs="Arial"/>
          <w:b/>
          <w:bCs/>
          <w:sz w:val="24"/>
          <w:szCs w:val="24"/>
        </w:rPr>
      </w:pPr>
    </w:p>
    <w:p w14:paraId="73E2F6AB" w14:textId="77777777" w:rsidR="00437872" w:rsidRDefault="00437872" w:rsidP="0015043F">
      <w:pPr>
        <w:spacing w:line="19" w:lineRule="atLeast"/>
        <w:jc w:val="center"/>
        <w:rPr>
          <w:rFonts w:ascii="Arial" w:hAnsi="Arial" w:cs="Arial"/>
          <w:b/>
          <w:bCs/>
          <w:sz w:val="24"/>
          <w:szCs w:val="24"/>
        </w:rPr>
      </w:pPr>
    </w:p>
    <w:p w14:paraId="230E9098" w14:textId="211FE9B2" w:rsidR="006A50EE" w:rsidRPr="00437872" w:rsidRDefault="00437872" w:rsidP="0015043F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Jenkins County Board of Health Meetings 2025</w:t>
      </w:r>
    </w:p>
    <w:p w14:paraId="00CDE094" w14:textId="5FCEF1D2" w:rsidR="006A50EE" w:rsidRPr="00437872" w:rsidRDefault="006A50EE" w:rsidP="0015043F">
      <w:pPr>
        <w:spacing w:line="19" w:lineRule="atLeast"/>
        <w:jc w:val="center"/>
        <w:rPr>
          <w:rFonts w:ascii="Arial" w:hAnsi="Arial" w:cs="Arial"/>
          <w:i/>
          <w:iCs/>
          <w:sz w:val="28"/>
          <w:szCs w:val="28"/>
        </w:rPr>
      </w:pPr>
      <w:r w:rsidRPr="00437872">
        <w:rPr>
          <w:rFonts w:ascii="Arial" w:hAnsi="Arial" w:cs="Arial"/>
          <w:b/>
          <w:bCs/>
          <w:i/>
          <w:iCs/>
          <w:sz w:val="28"/>
          <w:szCs w:val="28"/>
        </w:rPr>
        <w:t>Location: Health Department</w:t>
      </w:r>
      <w:r w:rsidR="00437872">
        <w:rPr>
          <w:rFonts w:ascii="Arial" w:hAnsi="Arial" w:cs="Arial"/>
          <w:b/>
          <w:bCs/>
          <w:i/>
          <w:iCs/>
          <w:sz w:val="28"/>
          <w:szCs w:val="28"/>
        </w:rPr>
        <w:t xml:space="preserve"> 12:00 pm</w:t>
      </w:r>
    </w:p>
    <w:p w14:paraId="3AFD6D5E" w14:textId="77777777" w:rsidR="00437872" w:rsidRDefault="00437872" w:rsidP="0015043F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</w:p>
    <w:p w14:paraId="752D3A92" w14:textId="27598BD6" w:rsidR="006A50EE" w:rsidRPr="00437872" w:rsidRDefault="006A50EE" w:rsidP="0015043F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437872">
        <w:rPr>
          <w:rFonts w:ascii="Arial" w:hAnsi="Arial" w:cs="Arial"/>
          <w:bCs/>
          <w:sz w:val="28"/>
          <w:szCs w:val="28"/>
        </w:rPr>
        <w:t>January 15</w:t>
      </w:r>
    </w:p>
    <w:p w14:paraId="632CE4B4" w14:textId="4FCD783F" w:rsidR="006A50EE" w:rsidRPr="00437872" w:rsidRDefault="006A50EE" w:rsidP="0015043F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437872">
        <w:rPr>
          <w:rFonts w:ascii="Arial" w:hAnsi="Arial" w:cs="Arial"/>
          <w:bCs/>
          <w:sz w:val="28"/>
          <w:szCs w:val="28"/>
        </w:rPr>
        <w:t>April 16</w:t>
      </w:r>
    </w:p>
    <w:p w14:paraId="4C4EC7E6" w14:textId="597A9C5D" w:rsidR="006A50EE" w:rsidRPr="00437872" w:rsidRDefault="006A50EE" w:rsidP="0015043F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437872">
        <w:rPr>
          <w:rFonts w:ascii="Arial" w:hAnsi="Arial" w:cs="Arial"/>
          <w:bCs/>
          <w:sz w:val="28"/>
          <w:szCs w:val="28"/>
        </w:rPr>
        <w:t>June 18</w:t>
      </w:r>
    </w:p>
    <w:p w14:paraId="05579BB9" w14:textId="188AE846" w:rsidR="006A50EE" w:rsidRPr="00437872" w:rsidRDefault="006A50EE" w:rsidP="0015043F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437872">
        <w:rPr>
          <w:rFonts w:ascii="Arial" w:hAnsi="Arial" w:cs="Arial"/>
          <w:bCs/>
          <w:sz w:val="28"/>
          <w:szCs w:val="28"/>
        </w:rPr>
        <w:t>July 16</w:t>
      </w:r>
    </w:p>
    <w:p w14:paraId="0CFDC188" w14:textId="23FD81AD" w:rsidR="006A50EE" w:rsidRPr="00437872" w:rsidRDefault="006A50EE" w:rsidP="0015043F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437872">
        <w:rPr>
          <w:rFonts w:ascii="Arial" w:hAnsi="Arial" w:cs="Arial"/>
          <w:bCs/>
          <w:sz w:val="28"/>
          <w:szCs w:val="28"/>
        </w:rPr>
        <w:t>October 15</w:t>
      </w:r>
    </w:p>
    <w:p w14:paraId="52521848" w14:textId="77777777" w:rsidR="000E5A72" w:rsidRDefault="000E5A72" w:rsidP="006D506E">
      <w:pPr>
        <w:spacing w:after="0" w:line="240" w:lineRule="auto"/>
      </w:pPr>
    </w:p>
    <w:p w14:paraId="327A6FED" w14:textId="77777777" w:rsidR="00F548D8" w:rsidRDefault="00F548D8" w:rsidP="006D506E">
      <w:pPr>
        <w:spacing w:after="0" w:line="240" w:lineRule="auto"/>
      </w:pPr>
    </w:p>
    <w:p w14:paraId="1E24B4E9" w14:textId="77777777" w:rsidR="00F548D8" w:rsidRDefault="00F548D8" w:rsidP="006D506E">
      <w:pPr>
        <w:spacing w:after="0" w:line="240" w:lineRule="auto"/>
      </w:pPr>
    </w:p>
    <w:p w14:paraId="013D1202" w14:textId="77777777" w:rsidR="00F548D8" w:rsidRDefault="00F548D8" w:rsidP="006D506E">
      <w:pPr>
        <w:spacing w:after="0" w:line="240" w:lineRule="auto"/>
      </w:pPr>
    </w:p>
    <w:p w14:paraId="1EE89585" w14:textId="77777777" w:rsidR="00F548D8" w:rsidRDefault="00F548D8" w:rsidP="006D506E">
      <w:pPr>
        <w:spacing w:after="0" w:line="240" w:lineRule="auto"/>
      </w:pPr>
    </w:p>
    <w:p w14:paraId="5BBCCB09" w14:textId="77777777" w:rsidR="00F548D8" w:rsidRDefault="00F548D8" w:rsidP="006D506E">
      <w:pPr>
        <w:spacing w:after="0" w:line="240" w:lineRule="auto"/>
      </w:pPr>
    </w:p>
    <w:p w14:paraId="74C5F4B1" w14:textId="77777777" w:rsidR="00F548D8" w:rsidRDefault="00F548D8" w:rsidP="006D506E">
      <w:pPr>
        <w:spacing w:after="0" w:line="240" w:lineRule="auto"/>
      </w:pPr>
    </w:p>
    <w:p w14:paraId="69491958" w14:textId="77777777" w:rsidR="00F548D8" w:rsidRDefault="00F548D8" w:rsidP="006D506E">
      <w:pPr>
        <w:spacing w:after="0" w:line="240" w:lineRule="auto"/>
      </w:pPr>
    </w:p>
    <w:p w14:paraId="345E264D" w14:textId="77777777" w:rsidR="00F548D8" w:rsidRDefault="00F548D8" w:rsidP="006D506E">
      <w:pPr>
        <w:spacing w:after="0" w:line="240" w:lineRule="auto"/>
      </w:pPr>
    </w:p>
    <w:p w14:paraId="1AF02FF1" w14:textId="77777777" w:rsidR="00F548D8" w:rsidRDefault="00F548D8" w:rsidP="006D506E">
      <w:pPr>
        <w:spacing w:after="0" w:line="240" w:lineRule="auto"/>
      </w:pPr>
    </w:p>
    <w:p w14:paraId="0B6BED79" w14:textId="77777777" w:rsidR="00F548D8" w:rsidRDefault="00F548D8" w:rsidP="006D506E">
      <w:pPr>
        <w:spacing w:after="0" w:line="240" w:lineRule="auto"/>
      </w:pPr>
    </w:p>
    <w:p w14:paraId="4681E1EB" w14:textId="77777777" w:rsidR="00F548D8" w:rsidRDefault="00F548D8" w:rsidP="006D506E">
      <w:pPr>
        <w:spacing w:after="0" w:line="240" w:lineRule="auto"/>
      </w:pPr>
    </w:p>
    <w:p w14:paraId="7FC4DF97" w14:textId="77777777" w:rsidR="00F548D8" w:rsidRDefault="00F548D8" w:rsidP="006D506E">
      <w:pPr>
        <w:spacing w:after="0" w:line="240" w:lineRule="auto"/>
      </w:pPr>
    </w:p>
    <w:p w14:paraId="3EC2A149" w14:textId="77777777" w:rsidR="00F548D8" w:rsidRDefault="00F548D8" w:rsidP="006D506E">
      <w:pPr>
        <w:spacing w:after="0" w:line="240" w:lineRule="auto"/>
      </w:pPr>
    </w:p>
    <w:p w14:paraId="4BB24A0E" w14:textId="77777777" w:rsidR="00F548D8" w:rsidRDefault="00F548D8" w:rsidP="006D506E">
      <w:pPr>
        <w:spacing w:after="0" w:line="240" w:lineRule="auto"/>
      </w:pPr>
    </w:p>
    <w:p w14:paraId="11CFE171" w14:textId="77777777" w:rsidR="00F548D8" w:rsidRDefault="00F548D8" w:rsidP="006D506E">
      <w:pPr>
        <w:spacing w:after="0" w:line="240" w:lineRule="auto"/>
      </w:pPr>
    </w:p>
    <w:p w14:paraId="6F08642B" w14:textId="77777777" w:rsidR="00F548D8" w:rsidRDefault="00F548D8" w:rsidP="006D506E">
      <w:pPr>
        <w:spacing w:after="0" w:line="240" w:lineRule="auto"/>
      </w:pPr>
    </w:p>
    <w:p w14:paraId="2FF7C7B3" w14:textId="77777777" w:rsidR="00F548D8" w:rsidRDefault="00F548D8" w:rsidP="006D506E">
      <w:pPr>
        <w:spacing w:after="0" w:line="240" w:lineRule="auto"/>
      </w:pPr>
    </w:p>
    <w:p w14:paraId="4FB4DE17" w14:textId="77777777" w:rsidR="00F548D8" w:rsidRDefault="00F548D8" w:rsidP="006D506E">
      <w:pPr>
        <w:spacing w:after="0" w:line="240" w:lineRule="auto"/>
      </w:pPr>
    </w:p>
    <w:p w14:paraId="68B8FDCE" w14:textId="77777777" w:rsidR="00F548D8" w:rsidRDefault="00F548D8" w:rsidP="006D506E">
      <w:pPr>
        <w:spacing w:after="0" w:line="240" w:lineRule="auto"/>
      </w:pPr>
    </w:p>
    <w:p w14:paraId="1BEDC5CB" w14:textId="77777777" w:rsidR="00F548D8" w:rsidRDefault="00F548D8" w:rsidP="006D506E">
      <w:pPr>
        <w:spacing w:after="0" w:line="240" w:lineRule="auto"/>
      </w:pPr>
    </w:p>
    <w:p w14:paraId="0BC9BD30" w14:textId="77777777" w:rsidR="00F548D8" w:rsidRDefault="00F548D8" w:rsidP="006D506E">
      <w:pPr>
        <w:spacing w:after="0" w:line="240" w:lineRule="auto"/>
      </w:pPr>
    </w:p>
    <w:p w14:paraId="556B9601" w14:textId="77777777" w:rsidR="00F548D8" w:rsidRDefault="00F548D8" w:rsidP="006D506E">
      <w:pPr>
        <w:spacing w:after="0" w:line="240" w:lineRule="auto"/>
      </w:pPr>
    </w:p>
    <w:p w14:paraId="1B668DB7" w14:textId="77777777" w:rsidR="00CA7AF3" w:rsidRDefault="00CA7AF3" w:rsidP="006D506E">
      <w:pPr>
        <w:spacing w:after="0" w:line="240" w:lineRule="auto"/>
      </w:pPr>
    </w:p>
    <w:p w14:paraId="485767CB" w14:textId="77777777" w:rsidR="00C72646" w:rsidRDefault="00C72646" w:rsidP="006D506E">
      <w:pPr>
        <w:tabs>
          <w:tab w:val="left" w:pos="3420"/>
        </w:tabs>
        <w:spacing w:after="0" w:line="240" w:lineRule="auto"/>
      </w:pPr>
    </w:p>
    <w:p w14:paraId="5C35A711" w14:textId="77777777" w:rsidR="00C72646" w:rsidRDefault="00C72646" w:rsidP="006D506E">
      <w:pPr>
        <w:tabs>
          <w:tab w:val="left" w:pos="3420"/>
        </w:tabs>
        <w:spacing w:after="0" w:line="240" w:lineRule="auto"/>
      </w:pPr>
    </w:p>
    <w:p w14:paraId="11572C97" w14:textId="77777777" w:rsidR="00C72646" w:rsidRDefault="00C72646" w:rsidP="006D506E">
      <w:pPr>
        <w:tabs>
          <w:tab w:val="left" w:pos="3420"/>
        </w:tabs>
        <w:spacing w:after="0" w:line="240" w:lineRule="auto"/>
      </w:pPr>
    </w:p>
    <w:sectPr w:rsidR="00C72646" w:rsidSect="008307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32176" w14:textId="77777777" w:rsidR="0083073A" w:rsidRDefault="0083073A" w:rsidP="000F3CFC">
      <w:pPr>
        <w:spacing w:after="0" w:line="240" w:lineRule="auto"/>
      </w:pPr>
      <w:r>
        <w:separator/>
      </w:r>
    </w:p>
  </w:endnote>
  <w:endnote w:type="continuationSeparator" w:id="0">
    <w:p w14:paraId="51DC4AD7" w14:textId="77777777" w:rsidR="0083073A" w:rsidRDefault="0083073A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0BE29" w14:textId="77777777" w:rsidR="00003C7A" w:rsidRDefault="00003C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E1441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6BCCEA4A" wp14:editId="2F450FA5">
          <wp:extent cx="4672584" cy="38709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E4D0" w14:textId="77777777" w:rsidR="00D60DAB" w:rsidRPr="00D60DAB" w:rsidRDefault="002A309C" w:rsidP="003C4802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Jenkins</w:t>
    </w:r>
    <w:r w:rsidR="00BE159F"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 xml:space="preserve"> County Health Department</w:t>
    </w:r>
  </w:p>
  <w:p w14:paraId="07B6C1F4" w14:textId="57EDE1DA" w:rsidR="00D60DAB" w:rsidRPr="00D60DAB" w:rsidRDefault="00B6744D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4E67AB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003C7A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093B5E93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44D1E2BF" wp14:editId="42F4A2D0">
          <wp:extent cx="4672584" cy="38709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9BCDD" w14:textId="77777777" w:rsidR="0083073A" w:rsidRDefault="0083073A" w:rsidP="000F3CFC">
      <w:pPr>
        <w:spacing w:after="0" w:line="240" w:lineRule="auto"/>
      </w:pPr>
      <w:r>
        <w:separator/>
      </w:r>
    </w:p>
  </w:footnote>
  <w:footnote w:type="continuationSeparator" w:id="0">
    <w:p w14:paraId="6D2007C8" w14:textId="77777777" w:rsidR="0083073A" w:rsidRDefault="0083073A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A560" w14:textId="77777777" w:rsidR="00003C7A" w:rsidRDefault="00003C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A665B" w14:textId="77777777" w:rsidR="00003C7A" w:rsidRDefault="00003C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58176" w14:textId="77777777" w:rsidR="00F548D8" w:rsidRDefault="00C6474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76030A" wp14:editId="555F3ECB">
              <wp:simplePos x="0" y="0"/>
              <wp:positionH relativeFrom="column">
                <wp:posOffset>1727200</wp:posOffset>
              </wp:positionH>
              <wp:positionV relativeFrom="paragraph">
                <wp:posOffset>85090</wp:posOffset>
              </wp:positionV>
              <wp:extent cx="2832100" cy="349250"/>
              <wp:effectExtent l="0" t="0" r="635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210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E16CED8" w14:textId="77777777" w:rsidR="00816165" w:rsidRPr="00C74B2D" w:rsidRDefault="00816165" w:rsidP="00816165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0C0A00AD" w14:textId="77777777" w:rsidR="00C6474B" w:rsidRPr="00920A7F" w:rsidRDefault="00C6474B" w:rsidP="00C6474B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76030A" id="Rectangle 3" o:spid="_x0000_s1026" style="position:absolute;margin-left:136pt;margin-top:6.7pt;width:223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" fillcolor="window" stroked="f" strokeweight="1pt">
              <v:textbox>
                <w:txbxContent>
                  <w:p w14:paraId="3E16CED8" w14:textId="77777777" w:rsidR="00816165" w:rsidRPr="00C74B2D" w:rsidRDefault="00816165" w:rsidP="00816165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0C0A00AD" w14:textId="77777777" w:rsidR="00C6474B" w:rsidRPr="00920A7F" w:rsidRDefault="00C6474B" w:rsidP="00C6474B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F8D95F" wp14:editId="02B7F35F">
              <wp:simplePos x="0" y="0"/>
              <wp:positionH relativeFrom="margin">
                <wp:posOffset>3041650</wp:posOffset>
              </wp:positionH>
              <wp:positionV relativeFrom="page">
                <wp:posOffset>730250</wp:posOffset>
              </wp:positionV>
              <wp:extent cx="2971800" cy="77470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774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2BD3CE" w14:textId="77777777" w:rsidR="002A309C" w:rsidRPr="002A309C" w:rsidRDefault="002A309C" w:rsidP="002A309C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2A309C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P.O. Box 627 / 709 Virginia Avenue</w:t>
                          </w:r>
                        </w:p>
                        <w:p w14:paraId="14693651" w14:textId="77777777" w:rsidR="002A309C" w:rsidRPr="002A309C" w:rsidRDefault="002A309C" w:rsidP="002A309C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2A309C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Millen, Georgia 30442-0627</w:t>
                          </w:r>
                        </w:p>
                        <w:p w14:paraId="235588E9" w14:textId="77777777" w:rsidR="002A309C" w:rsidRPr="002A309C" w:rsidRDefault="002A309C" w:rsidP="002A309C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2A309C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478-982-2811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2A309C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478-982-1589</w:t>
                          </w:r>
                        </w:p>
                        <w:p w14:paraId="23721110" w14:textId="77777777" w:rsidR="00796277" w:rsidRPr="00796277" w:rsidRDefault="00796277" w:rsidP="00D60DAB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hyperlink r:id="rId1" w:history="1"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8D9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.5pt;margin-top:57.5pt;width:234pt;height:6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" fillcolor="white [3212]" stroked="f">
              <v:textbox>
                <w:txbxContent>
                  <w:p w14:paraId="082BD3CE" w14:textId="77777777" w:rsidR="002A309C" w:rsidRPr="002A309C" w:rsidRDefault="002A309C" w:rsidP="002A309C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2A309C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P.O. Box 627 / 709 Virginia Avenue</w:t>
                    </w:r>
                  </w:p>
                  <w:p w14:paraId="14693651" w14:textId="77777777" w:rsidR="002A309C" w:rsidRPr="002A309C" w:rsidRDefault="002A309C" w:rsidP="002A309C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2A309C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Millen, Georgia 30442-0627</w:t>
                    </w:r>
                  </w:p>
                  <w:p w14:paraId="235588E9" w14:textId="77777777" w:rsidR="002A309C" w:rsidRPr="002A309C" w:rsidRDefault="002A309C" w:rsidP="002A309C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2A309C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478-982-2811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2A309C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478-982-1589</w:t>
                    </w:r>
                  </w:p>
                  <w:p w14:paraId="23721110" w14:textId="77777777" w:rsidR="00796277" w:rsidRPr="00796277" w:rsidRDefault="00796277" w:rsidP="00D60DAB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hyperlink r:id="rId2" w:history="1"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Pr="00796277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t xml:space="preserve"> District Health Director26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215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03F87" wp14:editId="32920AD8">
              <wp:simplePos x="0" y="0"/>
              <wp:positionH relativeFrom="column">
                <wp:posOffset>-95250</wp:posOffset>
              </wp:positionH>
              <wp:positionV relativeFrom="page">
                <wp:posOffset>806450</wp:posOffset>
              </wp:positionV>
              <wp:extent cx="1362456" cy="301752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456" cy="301752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929A240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7D424FCE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003F87" id="Rectangle 7" o:spid="_x0000_s1028" style="position:absolute;margin-left:-7.5pt;margin-top:63.5pt;width:107.3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" filled="f" stroked="f" strokeweight="1pt">
              <v:textbox>
                <w:txbxContent>
                  <w:p w14:paraId="6929A240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7D424FCE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5346">
      <w:rPr>
        <w:noProof/>
      </w:rPr>
      <w:drawing>
        <wp:inline distT="0" distB="0" distL="0" distR="0" wp14:anchorId="27B6C10F" wp14:editId="291925F5">
          <wp:extent cx="5940552" cy="1072896"/>
          <wp:effectExtent l="0" t="0" r="317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03C7A"/>
    <w:rsid w:val="00013F15"/>
    <w:rsid w:val="00043882"/>
    <w:rsid w:val="00067C11"/>
    <w:rsid w:val="000E5A72"/>
    <w:rsid w:val="000F0FFD"/>
    <w:rsid w:val="000F3CFC"/>
    <w:rsid w:val="001207E6"/>
    <w:rsid w:val="00131F60"/>
    <w:rsid w:val="0015043F"/>
    <w:rsid w:val="0018365B"/>
    <w:rsid w:val="00187287"/>
    <w:rsid w:val="001A075D"/>
    <w:rsid w:val="00232165"/>
    <w:rsid w:val="002910D3"/>
    <w:rsid w:val="002A309C"/>
    <w:rsid w:val="003018E0"/>
    <w:rsid w:val="0031387E"/>
    <w:rsid w:val="00325596"/>
    <w:rsid w:val="0036544D"/>
    <w:rsid w:val="003843BE"/>
    <w:rsid w:val="003C4802"/>
    <w:rsid w:val="00412842"/>
    <w:rsid w:val="00437872"/>
    <w:rsid w:val="004E67AB"/>
    <w:rsid w:val="005D4677"/>
    <w:rsid w:val="00651541"/>
    <w:rsid w:val="006A50EE"/>
    <w:rsid w:val="006B1AC7"/>
    <w:rsid w:val="006D506E"/>
    <w:rsid w:val="006F20BB"/>
    <w:rsid w:val="0074048F"/>
    <w:rsid w:val="00767D79"/>
    <w:rsid w:val="007908BE"/>
    <w:rsid w:val="00796277"/>
    <w:rsid w:val="007A6E5E"/>
    <w:rsid w:val="007D0985"/>
    <w:rsid w:val="008036B3"/>
    <w:rsid w:val="008121B1"/>
    <w:rsid w:val="00816165"/>
    <w:rsid w:val="0083073A"/>
    <w:rsid w:val="00840186"/>
    <w:rsid w:val="00921536"/>
    <w:rsid w:val="00945BE5"/>
    <w:rsid w:val="009A4D29"/>
    <w:rsid w:val="009E7D1F"/>
    <w:rsid w:val="009E7E1A"/>
    <w:rsid w:val="00A048AE"/>
    <w:rsid w:val="00AB4D50"/>
    <w:rsid w:val="00AF471C"/>
    <w:rsid w:val="00B52E24"/>
    <w:rsid w:val="00B6744D"/>
    <w:rsid w:val="00B81503"/>
    <w:rsid w:val="00BC5346"/>
    <w:rsid w:val="00BE159F"/>
    <w:rsid w:val="00C6474B"/>
    <w:rsid w:val="00C72646"/>
    <w:rsid w:val="00C72FE7"/>
    <w:rsid w:val="00C8486B"/>
    <w:rsid w:val="00CA7AF3"/>
    <w:rsid w:val="00D1556F"/>
    <w:rsid w:val="00D60DAB"/>
    <w:rsid w:val="00D72184"/>
    <w:rsid w:val="00D86854"/>
    <w:rsid w:val="00DA3D07"/>
    <w:rsid w:val="00DB7E58"/>
    <w:rsid w:val="00DC25D9"/>
    <w:rsid w:val="00DC6C6C"/>
    <w:rsid w:val="00EB64AE"/>
    <w:rsid w:val="00F5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8277C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5BBFD-6C7A-440F-9700-BF97FB9FF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2025-03-04T15:08:00Z</dcterms:created>
  <dcterms:modified xsi:type="dcterms:W3CDTF">2025-03-04T15:32:00Z</dcterms:modified>
</cp:coreProperties>
</file>