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6C6F1F" w14:textId="77777777" w:rsidR="00D80DB8" w:rsidRPr="00D80DB8" w:rsidRDefault="00D80DB8" w:rsidP="00D80DB8">
      <w:pPr>
        <w:spacing w:line="19" w:lineRule="atLeast"/>
        <w:jc w:val="center"/>
        <w:rPr>
          <w:rFonts w:ascii="Arial" w:hAnsi="Arial" w:cs="Arial"/>
          <w:b/>
          <w:bCs/>
          <w:sz w:val="28"/>
          <w:szCs w:val="28"/>
        </w:rPr>
      </w:pPr>
    </w:p>
    <w:p w14:paraId="57253810" w14:textId="77777777" w:rsidR="00D80DB8" w:rsidRPr="00D80DB8" w:rsidRDefault="00D80DB8" w:rsidP="00D80DB8">
      <w:pPr>
        <w:spacing w:line="19" w:lineRule="atLeast"/>
        <w:jc w:val="center"/>
        <w:rPr>
          <w:rFonts w:ascii="Arial" w:hAnsi="Arial" w:cs="Arial"/>
          <w:b/>
          <w:bCs/>
          <w:sz w:val="28"/>
          <w:szCs w:val="28"/>
        </w:rPr>
      </w:pPr>
    </w:p>
    <w:p w14:paraId="644C944D" w14:textId="77777777" w:rsidR="00D80DB8" w:rsidRPr="00D80DB8" w:rsidRDefault="00D80DB8" w:rsidP="00D80DB8">
      <w:pPr>
        <w:spacing w:line="19" w:lineRule="atLeast"/>
        <w:jc w:val="center"/>
        <w:rPr>
          <w:rFonts w:ascii="Arial" w:hAnsi="Arial" w:cs="Arial"/>
          <w:b/>
          <w:bCs/>
          <w:sz w:val="28"/>
          <w:szCs w:val="28"/>
        </w:rPr>
      </w:pPr>
    </w:p>
    <w:p w14:paraId="11F19FC3" w14:textId="771623D5" w:rsidR="00F060D3" w:rsidRPr="00D80DB8" w:rsidRDefault="00D80DB8" w:rsidP="00D80DB8">
      <w:pPr>
        <w:spacing w:line="19" w:lineRule="atLeast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Glascock County Board of Health Meetings 2025</w:t>
      </w:r>
    </w:p>
    <w:p w14:paraId="7D8AC8A3" w14:textId="1D021D27" w:rsidR="00F060D3" w:rsidRPr="00D80DB8" w:rsidRDefault="00F060D3" w:rsidP="00D80DB8">
      <w:pPr>
        <w:spacing w:line="19" w:lineRule="atLeast"/>
        <w:jc w:val="center"/>
        <w:rPr>
          <w:rFonts w:ascii="Arial" w:hAnsi="Arial" w:cs="Arial"/>
          <w:b/>
          <w:i/>
          <w:color w:val="000000" w:themeColor="text1"/>
          <w:sz w:val="28"/>
          <w:szCs w:val="28"/>
        </w:rPr>
      </w:pPr>
      <w:r w:rsidRPr="00D80DB8">
        <w:rPr>
          <w:rFonts w:ascii="Arial" w:hAnsi="Arial" w:cs="Arial"/>
          <w:b/>
          <w:i/>
          <w:color w:val="000000" w:themeColor="text1"/>
          <w:sz w:val="28"/>
          <w:szCs w:val="28"/>
        </w:rPr>
        <w:t xml:space="preserve">Location: </w:t>
      </w:r>
      <w:r w:rsidRPr="00D80DB8">
        <w:rPr>
          <w:rFonts w:ascii="Arial" w:hAnsi="Arial" w:cs="Arial"/>
          <w:b/>
          <w:bCs/>
          <w:i/>
          <w:color w:val="000000" w:themeColor="text1"/>
          <w:sz w:val="28"/>
          <w:szCs w:val="28"/>
        </w:rPr>
        <w:t>Glascock Co BOE 738 Railroad Ave, Gibson</w:t>
      </w:r>
      <w:r w:rsidR="00D80DB8" w:rsidRPr="00D80DB8">
        <w:rPr>
          <w:rFonts w:ascii="Arial" w:hAnsi="Arial" w:cs="Arial"/>
          <w:b/>
          <w:bCs/>
          <w:i/>
          <w:color w:val="000000" w:themeColor="text1"/>
          <w:sz w:val="28"/>
          <w:szCs w:val="28"/>
        </w:rPr>
        <w:t xml:space="preserve"> 3:30 pm</w:t>
      </w:r>
    </w:p>
    <w:p w14:paraId="2D19B2A5" w14:textId="77777777" w:rsidR="00D80DB8" w:rsidRDefault="00D80DB8" w:rsidP="00D80DB8">
      <w:pPr>
        <w:jc w:val="center"/>
        <w:rPr>
          <w:rFonts w:ascii="Arial" w:hAnsi="Arial" w:cs="Arial"/>
          <w:sz w:val="28"/>
          <w:szCs w:val="28"/>
        </w:rPr>
      </w:pPr>
    </w:p>
    <w:p w14:paraId="50401C63" w14:textId="7525256D" w:rsidR="00F060D3" w:rsidRPr="00D80DB8" w:rsidRDefault="00F060D3" w:rsidP="00D80DB8">
      <w:pPr>
        <w:jc w:val="center"/>
        <w:rPr>
          <w:rFonts w:ascii="Arial" w:hAnsi="Arial" w:cs="Arial"/>
          <w:sz w:val="28"/>
          <w:szCs w:val="28"/>
        </w:rPr>
      </w:pPr>
      <w:r w:rsidRPr="00D80DB8">
        <w:rPr>
          <w:rFonts w:ascii="Arial" w:hAnsi="Arial" w:cs="Arial"/>
          <w:sz w:val="28"/>
          <w:szCs w:val="28"/>
        </w:rPr>
        <w:t>March 5</w:t>
      </w:r>
    </w:p>
    <w:p w14:paraId="468DCF84" w14:textId="68AB5F30" w:rsidR="00F060D3" w:rsidRPr="00D80DB8" w:rsidRDefault="00F060D3" w:rsidP="00D80DB8">
      <w:pPr>
        <w:jc w:val="center"/>
        <w:rPr>
          <w:rFonts w:ascii="Arial" w:hAnsi="Arial" w:cs="Arial"/>
          <w:sz w:val="28"/>
          <w:szCs w:val="28"/>
        </w:rPr>
      </w:pPr>
      <w:r w:rsidRPr="00D80DB8">
        <w:rPr>
          <w:rFonts w:ascii="Arial" w:hAnsi="Arial" w:cs="Arial"/>
          <w:sz w:val="28"/>
          <w:szCs w:val="28"/>
        </w:rPr>
        <w:t>June 4</w:t>
      </w:r>
    </w:p>
    <w:p w14:paraId="495ED4B8" w14:textId="36AA7C1F" w:rsidR="00F060D3" w:rsidRPr="00D80DB8" w:rsidRDefault="00F060D3" w:rsidP="00D80DB8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D80DB8">
        <w:rPr>
          <w:rFonts w:ascii="Arial" w:hAnsi="Arial" w:cs="Arial"/>
          <w:sz w:val="28"/>
          <w:szCs w:val="28"/>
        </w:rPr>
        <w:t>September 3</w:t>
      </w:r>
    </w:p>
    <w:p w14:paraId="5613618C" w14:textId="30EF53AC" w:rsidR="00F060D3" w:rsidRPr="00D80DB8" w:rsidRDefault="00F060D3" w:rsidP="00D80DB8">
      <w:pPr>
        <w:jc w:val="center"/>
        <w:rPr>
          <w:rFonts w:ascii="Arial" w:hAnsi="Arial" w:cs="Arial"/>
          <w:sz w:val="28"/>
          <w:szCs w:val="28"/>
        </w:rPr>
      </w:pPr>
      <w:r w:rsidRPr="00D80DB8">
        <w:rPr>
          <w:rFonts w:ascii="Arial" w:hAnsi="Arial" w:cs="Arial"/>
          <w:sz w:val="28"/>
          <w:szCs w:val="28"/>
        </w:rPr>
        <w:t>December 3</w:t>
      </w:r>
    </w:p>
    <w:p w14:paraId="0C948AA7" w14:textId="77777777" w:rsidR="000E5A72" w:rsidRPr="00D80DB8" w:rsidRDefault="000E5A72" w:rsidP="00D80DB8">
      <w:pPr>
        <w:spacing w:after="0" w:line="240" w:lineRule="auto"/>
        <w:jc w:val="center"/>
        <w:rPr>
          <w:sz w:val="28"/>
          <w:szCs w:val="28"/>
        </w:rPr>
      </w:pPr>
    </w:p>
    <w:p w14:paraId="3997E36A" w14:textId="77777777" w:rsidR="00F548D8" w:rsidRPr="00D80DB8" w:rsidRDefault="00F548D8" w:rsidP="00D80DB8">
      <w:pPr>
        <w:spacing w:after="0" w:line="240" w:lineRule="auto"/>
        <w:jc w:val="center"/>
        <w:rPr>
          <w:sz w:val="28"/>
          <w:szCs w:val="28"/>
        </w:rPr>
      </w:pPr>
    </w:p>
    <w:p w14:paraId="12FC1C92" w14:textId="77777777" w:rsidR="00F548D8" w:rsidRPr="00D80DB8" w:rsidRDefault="00F548D8" w:rsidP="00D80DB8">
      <w:pPr>
        <w:spacing w:after="0" w:line="240" w:lineRule="auto"/>
        <w:jc w:val="center"/>
        <w:rPr>
          <w:sz w:val="28"/>
          <w:szCs w:val="28"/>
        </w:rPr>
      </w:pPr>
    </w:p>
    <w:p w14:paraId="6CE0D651" w14:textId="77777777" w:rsidR="00F548D8" w:rsidRPr="00D80DB8" w:rsidRDefault="00F548D8" w:rsidP="00D80DB8">
      <w:pPr>
        <w:spacing w:after="0" w:line="240" w:lineRule="auto"/>
        <w:jc w:val="center"/>
        <w:rPr>
          <w:sz w:val="28"/>
          <w:szCs w:val="28"/>
        </w:rPr>
      </w:pPr>
    </w:p>
    <w:p w14:paraId="088AD3FF" w14:textId="77777777" w:rsidR="00F548D8" w:rsidRPr="00D80DB8" w:rsidRDefault="00F548D8" w:rsidP="00D80DB8">
      <w:pPr>
        <w:spacing w:after="0" w:line="240" w:lineRule="auto"/>
        <w:jc w:val="center"/>
        <w:rPr>
          <w:sz w:val="28"/>
          <w:szCs w:val="28"/>
        </w:rPr>
      </w:pPr>
    </w:p>
    <w:p w14:paraId="20652EC4" w14:textId="77777777" w:rsidR="00F548D8" w:rsidRPr="00D80DB8" w:rsidRDefault="00F548D8" w:rsidP="00D80DB8">
      <w:pPr>
        <w:spacing w:after="0" w:line="240" w:lineRule="auto"/>
        <w:jc w:val="center"/>
        <w:rPr>
          <w:sz w:val="28"/>
          <w:szCs w:val="28"/>
        </w:rPr>
      </w:pPr>
    </w:p>
    <w:p w14:paraId="64BFD065" w14:textId="77777777" w:rsidR="00F548D8" w:rsidRPr="00D80DB8" w:rsidRDefault="00F548D8" w:rsidP="00D80DB8">
      <w:pPr>
        <w:spacing w:after="0" w:line="240" w:lineRule="auto"/>
        <w:jc w:val="center"/>
        <w:rPr>
          <w:sz w:val="28"/>
          <w:szCs w:val="28"/>
        </w:rPr>
      </w:pPr>
    </w:p>
    <w:p w14:paraId="2DAA9F90" w14:textId="77777777" w:rsidR="00F548D8" w:rsidRPr="00D80DB8" w:rsidRDefault="00F548D8" w:rsidP="00D80DB8">
      <w:pPr>
        <w:spacing w:after="0" w:line="240" w:lineRule="auto"/>
        <w:jc w:val="center"/>
        <w:rPr>
          <w:sz w:val="28"/>
          <w:szCs w:val="28"/>
        </w:rPr>
      </w:pPr>
    </w:p>
    <w:p w14:paraId="05B82E3C" w14:textId="77777777" w:rsidR="00F548D8" w:rsidRPr="00D80DB8" w:rsidRDefault="00F548D8" w:rsidP="00D80DB8">
      <w:pPr>
        <w:spacing w:after="0" w:line="240" w:lineRule="auto"/>
        <w:jc w:val="center"/>
        <w:rPr>
          <w:sz w:val="28"/>
          <w:szCs w:val="28"/>
        </w:rPr>
      </w:pPr>
    </w:p>
    <w:p w14:paraId="05D25BE3" w14:textId="77777777" w:rsidR="00F548D8" w:rsidRPr="00D80DB8" w:rsidRDefault="00F548D8" w:rsidP="00D80DB8">
      <w:pPr>
        <w:spacing w:after="0" w:line="240" w:lineRule="auto"/>
        <w:jc w:val="center"/>
        <w:rPr>
          <w:sz w:val="28"/>
          <w:szCs w:val="28"/>
        </w:rPr>
      </w:pPr>
    </w:p>
    <w:p w14:paraId="721BCDC2" w14:textId="77777777" w:rsidR="00F548D8" w:rsidRPr="00D80DB8" w:rsidRDefault="00F548D8" w:rsidP="00D80DB8">
      <w:pPr>
        <w:spacing w:after="0" w:line="240" w:lineRule="auto"/>
        <w:jc w:val="center"/>
        <w:rPr>
          <w:sz w:val="28"/>
          <w:szCs w:val="28"/>
        </w:rPr>
      </w:pPr>
    </w:p>
    <w:p w14:paraId="2FB17175" w14:textId="77777777" w:rsidR="00F548D8" w:rsidRPr="00D80DB8" w:rsidRDefault="00F548D8" w:rsidP="00D80DB8">
      <w:pPr>
        <w:spacing w:after="0" w:line="240" w:lineRule="auto"/>
        <w:jc w:val="center"/>
        <w:rPr>
          <w:sz w:val="28"/>
          <w:szCs w:val="28"/>
        </w:rPr>
      </w:pPr>
    </w:p>
    <w:p w14:paraId="455A5139" w14:textId="77777777" w:rsidR="00F548D8" w:rsidRPr="00D80DB8" w:rsidRDefault="00F548D8" w:rsidP="00D80DB8">
      <w:pPr>
        <w:spacing w:after="0" w:line="240" w:lineRule="auto"/>
        <w:jc w:val="center"/>
        <w:rPr>
          <w:sz w:val="28"/>
          <w:szCs w:val="28"/>
        </w:rPr>
      </w:pPr>
    </w:p>
    <w:p w14:paraId="34EAC8A1" w14:textId="77777777" w:rsidR="00F548D8" w:rsidRPr="00D80DB8" w:rsidRDefault="00F548D8" w:rsidP="00D80DB8">
      <w:pPr>
        <w:spacing w:after="0" w:line="240" w:lineRule="auto"/>
        <w:jc w:val="center"/>
        <w:rPr>
          <w:sz w:val="28"/>
          <w:szCs w:val="28"/>
        </w:rPr>
      </w:pPr>
    </w:p>
    <w:p w14:paraId="2E1FA8EC" w14:textId="77777777" w:rsidR="00F548D8" w:rsidRPr="00D80DB8" w:rsidRDefault="00F548D8" w:rsidP="00D80DB8">
      <w:pPr>
        <w:spacing w:after="0" w:line="240" w:lineRule="auto"/>
        <w:jc w:val="center"/>
        <w:rPr>
          <w:sz w:val="28"/>
          <w:szCs w:val="28"/>
        </w:rPr>
      </w:pPr>
    </w:p>
    <w:p w14:paraId="0FA036CF" w14:textId="77777777" w:rsidR="00F548D8" w:rsidRPr="00D80DB8" w:rsidRDefault="00F548D8" w:rsidP="00D80DB8">
      <w:pPr>
        <w:spacing w:after="0" w:line="240" w:lineRule="auto"/>
        <w:jc w:val="center"/>
        <w:rPr>
          <w:sz w:val="28"/>
          <w:szCs w:val="28"/>
        </w:rPr>
      </w:pPr>
    </w:p>
    <w:p w14:paraId="10636B35" w14:textId="77777777" w:rsidR="00F548D8" w:rsidRPr="00D80DB8" w:rsidRDefault="00F548D8" w:rsidP="00D80DB8">
      <w:pPr>
        <w:spacing w:after="0" w:line="240" w:lineRule="auto"/>
        <w:jc w:val="center"/>
        <w:rPr>
          <w:sz w:val="28"/>
          <w:szCs w:val="28"/>
        </w:rPr>
      </w:pPr>
    </w:p>
    <w:p w14:paraId="51149915" w14:textId="77777777" w:rsidR="00CA7AF3" w:rsidRPr="00D80DB8" w:rsidRDefault="00CA7AF3" w:rsidP="00D80DB8">
      <w:pPr>
        <w:spacing w:after="0" w:line="240" w:lineRule="auto"/>
        <w:jc w:val="center"/>
        <w:rPr>
          <w:sz w:val="28"/>
          <w:szCs w:val="28"/>
        </w:rPr>
      </w:pPr>
    </w:p>
    <w:p w14:paraId="1E41A9C0" w14:textId="77777777" w:rsidR="00C72646" w:rsidRPr="00D80DB8" w:rsidRDefault="00C72646" w:rsidP="00D80DB8">
      <w:pPr>
        <w:tabs>
          <w:tab w:val="left" w:pos="3420"/>
        </w:tabs>
        <w:spacing w:after="0" w:line="240" w:lineRule="auto"/>
        <w:jc w:val="center"/>
        <w:rPr>
          <w:sz w:val="28"/>
          <w:szCs w:val="28"/>
        </w:rPr>
      </w:pPr>
    </w:p>
    <w:p w14:paraId="5819EC89" w14:textId="77777777" w:rsidR="00C72646" w:rsidRPr="00D80DB8" w:rsidRDefault="00C72646" w:rsidP="00D80DB8">
      <w:pPr>
        <w:tabs>
          <w:tab w:val="left" w:pos="3420"/>
        </w:tabs>
        <w:spacing w:after="0" w:line="240" w:lineRule="auto"/>
        <w:jc w:val="center"/>
        <w:rPr>
          <w:sz w:val="28"/>
          <w:szCs w:val="28"/>
        </w:rPr>
      </w:pPr>
    </w:p>
    <w:p w14:paraId="7594300A" w14:textId="77777777" w:rsidR="00C72646" w:rsidRPr="00D80DB8" w:rsidRDefault="00C72646" w:rsidP="00D80DB8">
      <w:pPr>
        <w:tabs>
          <w:tab w:val="left" w:pos="3420"/>
        </w:tabs>
        <w:spacing w:after="0" w:line="240" w:lineRule="auto"/>
        <w:jc w:val="center"/>
        <w:rPr>
          <w:sz w:val="28"/>
          <w:szCs w:val="28"/>
        </w:rPr>
      </w:pPr>
    </w:p>
    <w:sectPr w:rsidR="00C72646" w:rsidRPr="00D80DB8" w:rsidSect="0001664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0" w:h="15840" w:code="1"/>
      <w:pgMar w:top="1440" w:right="1440" w:bottom="1440" w:left="1440" w:header="432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49C7E4" w14:textId="77777777" w:rsidR="00016641" w:rsidRDefault="00016641" w:rsidP="000F3CFC">
      <w:pPr>
        <w:spacing w:after="0" w:line="240" w:lineRule="auto"/>
      </w:pPr>
      <w:r>
        <w:separator/>
      </w:r>
    </w:p>
  </w:endnote>
  <w:endnote w:type="continuationSeparator" w:id="0">
    <w:p w14:paraId="5F147B19" w14:textId="77777777" w:rsidR="00016641" w:rsidRDefault="00016641" w:rsidP="000F3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BD3A9" w14:textId="77777777" w:rsidR="002A64C1" w:rsidRDefault="002A64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5A68B" w14:textId="77777777" w:rsidR="00187287" w:rsidRDefault="00187287" w:rsidP="00187287">
    <w:pPr>
      <w:pStyle w:val="Footer"/>
      <w:jc w:val="right"/>
    </w:pPr>
    <w:r>
      <w:rPr>
        <w:noProof/>
      </w:rPr>
      <w:drawing>
        <wp:inline distT="0" distB="0" distL="0" distR="0" wp14:anchorId="5AEDBCF4" wp14:editId="6D76B248">
          <wp:extent cx="4672584" cy="387096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PH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2584" cy="387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7CA9B" w14:textId="77777777" w:rsidR="00D60DAB" w:rsidRPr="00D60DAB" w:rsidRDefault="0037381E" w:rsidP="003C4802">
    <w:pPr>
      <w:spacing w:line="240" w:lineRule="auto"/>
      <w:ind w:left="2160"/>
      <w:jc w:val="center"/>
      <w:rPr>
        <w:rFonts w:asciiTheme="majorHAnsi" w:hAnsiTheme="majorHAnsi" w:cstheme="majorHAnsi"/>
        <w:b/>
        <w:color w:val="4C4D4F"/>
        <w:spacing w:val="-1"/>
        <w:position w:val="-4"/>
        <w:sz w:val="24"/>
        <w:szCs w:val="24"/>
      </w:rPr>
    </w:pPr>
    <w:r>
      <w:rPr>
        <w:rFonts w:asciiTheme="majorHAnsi" w:hAnsiTheme="majorHAnsi" w:cstheme="majorHAnsi"/>
        <w:b/>
        <w:color w:val="4C4D4F"/>
        <w:spacing w:val="-1"/>
        <w:position w:val="-4"/>
        <w:sz w:val="24"/>
        <w:szCs w:val="24"/>
      </w:rPr>
      <w:t>Glascock</w:t>
    </w:r>
    <w:r w:rsidR="00BE159F">
      <w:rPr>
        <w:rFonts w:asciiTheme="majorHAnsi" w:hAnsiTheme="majorHAnsi" w:cstheme="majorHAnsi"/>
        <w:b/>
        <w:color w:val="4C4D4F"/>
        <w:spacing w:val="-1"/>
        <w:position w:val="-4"/>
        <w:sz w:val="24"/>
        <w:szCs w:val="24"/>
      </w:rPr>
      <w:t xml:space="preserve"> County Health Department</w:t>
    </w:r>
  </w:p>
  <w:p w14:paraId="0F447FBE" w14:textId="06D58129" w:rsidR="00D60DAB" w:rsidRPr="00D60DAB" w:rsidRDefault="00584E43" w:rsidP="003C4802">
    <w:pPr>
      <w:ind w:left="2160"/>
      <w:jc w:val="center"/>
      <w:rPr>
        <w:rFonts w:asciiTheme="majorHAnsi" w:hAnsiTheme="majorHAnsi" w:cstheme="majorHAnsi"/>
        <w:color w:val="4C4D4F"/>
        <w:spacing w:val="-1"/>
        <w:position w:val="-4"/>
      </w:rPr>
    </w:pPr>
    <w:r>
      <w:rPr>
        <w:rFonts w:asciiTheme="majorHAnsi" w:hAnsiTheme="majorHAnsi" w:cstheme="majorHAnsi"/>
        <w:color w:val="4C4D4F"/>
        <w:spacing w:val="-1"/>
        <w:position w:val="-4"/>
      </w:rPr>
      <w:t xml:space="preserve">Lee </w:t>
    </w:r>
    <w:r w:rsidR="00190967">
      <w:rPr>
        <w:rFonts w:asciiTheme="majorHAnsi" w:hAnsiTheme="majorHAnsi" w:cstheme="majorHAnsi"/>
        <w:color w:val="4C4D4F"/>
        <w:spacing w:val="-1"/>
        <w:position w:val="-4"/>
      </w:rPr>
      <w:t xml:space="preserve">A. </w:t>
    </w:r>
    <w:r w:rsidR="00C91B52">
      <w:rPr>
        <w:rFonts w:asciiTheme="majorHAnsi" w:hAnsiTheme="majorHAnsi" w:cstheme="majorHAnsi"/>
        <w:color w:val="4C4D4F"/>
        <w:spacing w:val="-1"/>
        <w:position w:val="-4"/>
      </w:rPr>
      <w:t>Donohue</w:t>
    </w:r>
    <w:r>
      <w:rPr>
        <w:rFonts w:asciiTheme="majorHAnsi" w:hAnsiTheme="majorHAnsi" w:cstheme="majorHAnsi"/>
        <w:color w:val="4C4D4F"/>
        <w:spacing w:val="-1"/>
        <w:position w:val="-4"/>
      </w:rPr>
      <w:t xml:space="preserve">, MD, FACP, </w:t>
    </w:r>
    <w:r w:rsidR="00D60DAB" w:rsidRPr="00D60DAB">
      <w:rPr>
        <w:rFonts w:asciiTheme="majorHAnsi" w:hAnsiTheme="majorHAnsi" w:cstheme="majorHAnsi"/>
        <w:color w:val="4C4D4F"/>
        <w:spacing w:val="-1"/>
        <w:position w:val="-4"/>
      </w:rPr>
      <w:t>District Health Director</w:t>
    </w:r>
  </w:p>
  <w:p w14:paraId="51E550EC" w14:textId="77777777" w:rsidR="00F548D8" w:rsidRDefault="00F548D8" w:rsidP="00F548D8">
    <w:pPr>
      <w:pStyle w:val="Footer"/>
      <w:jc w:val="right"/>
    </w:pPr>
    <w:r>
      <w:rPr>
        <w:noProof/>
      </w:rPr>
      <w:drawing>
        <wp:inline distT="0" distB="0" distL="0" distR="0" wp14:anchorId="6D16D61C" wp14:editId="2020E476">
          <wp:extent cx="4672584" cy="387096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PH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2584" cy="387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669944" w14:textId="77777777" w:rsidR="00016641" w:rsidRDefault="00016641" w:rsidP="000F3CFC">
      <w:pPr>
        <w:spacing w:after="0" w:line="240" w:lineRule="auto"/>
      </w:pPr>
      <w:r>
        <w:separator/>
      </w:r>
    </w:p>
  </w:footnote>
  <w:footnote w:type="continuationSeparator" w:id="0">
    <w:p w14:paraId="208BC234" w14:textId="77777777" w:rsidR="00016641" w:rsidRDefault="00016641" w:rsidP="000F3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C1324" w14:textId="77777777" w:rsidR="002A64C1" w:rsidRDefault="002A64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2CCEC" w14:textId="77777777" w:rsidR="002A64C1" w:rsidRDefault="002A64C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3BF318" w14:textId="77777777" w:rsidR="00F548D8" w:rsidRDefault="00EE41E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DA26598" wp14:editId="5A2078B8">
              <wp:simplePos x="0" y="0"/>
              <wp:positionH relativeFrom="column">
                <wp:posOffset>1727200</wp:posOffset>
              </wp:positionH>
              <wp:positionV relativeFrom="paragraph">
                <wp:posOffset>87630</wp:posOffset>
              </wp:positionV>
              <wp:extent cx="2838450" cy="349250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38450" cy="349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8E9591D" w14:textId="77777777" w:rsidR="00913B24" w:rsidRPr="00C74B2D" w:rsidRDefault="00913B24" w:rsidP="00913B24">
                          <w:pPr>
                            <w:rPr>
                              <w:rFonts w:asciiTheme="majorHAnsi" w:hAnsiTheme="majorHAnsi"/>
                              <w:b/>
                              <w:color w:val="000000" w:themeColor="text1"/>
                            </w:rPr>
                          </w:pPr>
                          <w:r w:rsidRPr="00C74B2D">
                            <w:rPr>
                              <w:rFonts w:asciiTheme="majorHAnsi" w:hAnsiTheme="majorHAnsi"/>
                              <w:color w:val="000000" w:themeColor="text1"/>
                            </w:rPr>
                            <w:t>Kathleen Toomey, M.D., M.P.H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</w:rPr>
                            <w:t>.</w:t>
                          </w:r>
                          <w:r w:rsidRPr="00C74B2D">
                            <w:rPr>
                              <w:rFonts w:asciiTheme="majorHAnsi" w:hAnsiTheme="majorHAnsi"/>
                              <w:color w:val="000000" w:themeColor="text1"/>
                            </w:rPr>
                            <w:t xml:space="preserve">, </w:t>
                          </w:r>
                          <w:r w:rsidRPr="00C74B2D">
                            <w:rPr>
                              <w:rFonts w:asciiTheme="majorHAnsi" w:hAnsiTheme="majorHAnsi"/>
                              <w:b/>
                              <w:color w:val="000000" w:themeColor="text1"/>
                            </w:rPr>
                            <w:t>Commissioner</w:t>
                          </w:r>
                        </w:p>
                        <w:p w14:paraId="1B0C63A3" w14:textId="77777777" w:rsidR="00EE41ED" w:rsidRPr="00920A7F" w:rsidRDefault="00EE41ED" w:rsidP="00EE41ED">
                          <w:pPr>
                            <w:rPr>
                              <w:rFonts w:asciiTheme="majorHAnsi" w:hAnsiTheme="majorHAnsi"/>
                              <w:b/>
                              <w:color w:val="000000" w:themeColor="text1"/>
                              <w:sz w:val="21"/>
                              <w:szCs w:val="2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26598" id="Rectangle 3" o:spid="_x0000_s1026" style="position:absolute;margin-left:136pt;margin-top:6.9pt;width:223.5pt;height:2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" fillcolor="window" stroked="f" strokeweight="1pt">
              <v:textbox>
                <w:txbxContent>
                  <w:p w14:paraId="28E9591D" w14:textId="77777777" w:rsidR="00913B24" w:rsidRPr="00C74B2D" w:rsidRDefault="00913B24" w:rsidP="00913B24">
                    <w:pPr>
                      <w:rPr>
                        <w:rFonts w:asciiTheme="majorHAnsi" w:hAnsiTheme="majorHAnsi"/>
                        <w:b/>
                        <w:color w:val="000000" w:themeColor="text1"/>
                      </w:rPr>
                    </w:pPr>
                    <w:r w:rsidRPr="00C74B2D">
                      <w:rPr>
                        <w:rFonts w:asciiTheme="majorHAnsi" w:hAnsiTheme="majorHAnsi"/>
                        <w:color w:val="000000" w:themeColor="text1"/>
                      </w:rPr>
                      <w:t>Kathleen Toomey, M.D., M.P.H</w:t>
                    </w:r>
                    <w:r>
                      <w:rPr>
                        <w:rFonts w:asciiTheme="majorHAnsi" w:hAnsiTheme="majorHAnsi"/>
                        <w:color w:val="000000" w:themeColor="text1"/>
                      </w:rPr>
                      <w:t>.</w:t>
                    </w:r>
                    <w:r w:rsidRPr="00C74B2D">
                      <w:rPr>
                        <w:rFonts w:asciiTheme="majorHAnsi" w:hAnsiTheme="majorHAnsi"/>
                        <w:color w:val="000000" w:themeColor="text1"/>
                      </w:rPr>
                      <w:t xml:space="preserve">, </w:t>
                    </w:r>
                    <w:r w:rsidRPr="00C74B2D">
                      <w:rPr>
                        <w:rFonts w:asciiTheme="majorHAnsi" w:hAnsiTheme="majorHAnsi"/>
                        <w:b/>
                        <w:color w:val="000000" w:themeColor="text1"/>
                      </w:rPr>
                      <w:t>Commissioner</w:t>
                    </w:r>
                  </w:p>
                  <w:p w14:paraId="1B0C63A3" w14:textId="77777777" w:rsidR="00EE41ED" w:rsidRPr="00920A7F" w:rsidRDefault="00EE41ED" w:rsidP="00EE41ED">
                    <w:pPr>
                      <w:rPr>
                        <w:rFonts w:asciiTheme="majorHAnsi" w:hAnsiTheme="majorHAnsi"/>
                        <w:b/>
                        <w:color w:val="000000" w:themeColor="text1"/>
                        <w:sz w:val="21"/>
                        <w:szCs w:val="21"/>
                      </w:rPr>
                    </w:pPr>
                  </w:p>
                </w:txbxContent>
              </v:textbox>
            </v:rect>
          </w:pict>
        </mc:Fallback>
      </mc:AlternateContent>
    </w:r>
    <w:r w:rsidR="005F50BB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AC41877" wp14:editId="3FEB5D1B">
              <wp:simplePos x="0" y="0"/>
              <wp:positionH relativeFrom="column">
                <wp:posOffset>-95250</wp:posOffset>
              </wp:positionH>
              <wp:positionV relativeFrom="page">
                <wp:posOffset>723900</wp:posOffset>
              </wp:positionV>
              <wp:extent cx="1362075" cy="301625"/>
              <wp:effectExtent l="0" t="0" r="0" b="317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62075" cy="301625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A096967" w14:textId="77777777" w:rsidR="00921536" w:rsidRPr="00921536" w:rsidRDefault="00921536" w:rsidP="00DC6C6C">
                          <w:pPr>
                            <w:spacing w:after="0" w:line="240" w:lineRule="auto"/>
                            <w:jc w:val="center"/>
                            <w:rPr>
                              <w:rFonts w:asciiTheme="majorHAnsi" w:hAnsiTheme="majorHAnsi" w:cstheme="majorHAnsi"/>
                              <w:color w:val="FF0000"/>
                              <w:sz w:val="14"/>
                              <w:szCs w:val="14"/>
                            </w:rPr>
                          </w:pPr>
                          <w:r w:rsidRPr="00921536">
                            <w:rPr>
                              <w:rFonts w:asciiTheme="majorHAnsi" w:hAnsiTheme="majorHAnsi" w:cstheme="majorHAnsi"/>
                              <w:color w:val="FF0000"/>
                              <w:sz w:val="14"/>
                              <w:szCs w:val="14"/>
                            </w:rPr>
                            <w:t xml:space="preserve">__________________________                            </w:t>
                          </w:r>
                          <w:r w:rsidRPr="00921536">
                            <w:rPr>
                              <w:rFonts w:asciiTheme="majorHAnsi" w:hAnsiTheme="majorHAnsi" w:cstheme="majorHAnsi"/>
                              <w:color w:val="FF0000"/>
                              <w:sz w:val="12"/>
                              <w:szCs w:val="12"/>
                            </w:rPr>
                            <w:t>East Central Health District</w:t>
                          </w:r>
                          <w:r>
                            <w:rPr>
                              <w:rFonts w:asciiTheme="majorHAnsi" w:hAnsiTheme="majorHAnsi" w:cstheme="majorHAnsi"/>
                              <w:color w:val="FF0000"/>
                              <w:sz w:val="14"/>
                              <w:szCs w:val="14"/>
                            </w:rPr>
                            <w:t xml:space="preserve">   </w:t>
                          </w:r>
                        </w:p>
                        <w:p w14:paraId="161D6FC2" w14:textId="77777777" w:rsidR="00921536" w:rsidRPr="00921536" w:rsidRDefault="00921536" w:rsidP="00921536">
                          <w:pPr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C41877" id="Rectangle 7" o:spid="_x0000_s1027" style="position:absolute;margin-left:-7.5pt;margin-top:57pt;width:107.25pt;height:2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" filled="f" stroked="f" strokeweight="1pt">
              <v:textbox>
                <w:txbxContent>
                  <w:p w14:paraId="3A096967" w14:textId="77777777" w:rsidR="00921536" w:rsidRPr="00921536" w:rsidRDefault="00921536" w:rsidP="00DC6C6C">
                    <w:pPr>
                      <w:spacing w:after="0" w:line="240" w:lineRule="auto"/>
                      <w:jc w:val="center"/>
                      <w:rPr>
                        <w:rFonts w:asciiTheme="majorHAnsi" w:hAnsiTheme="majorHAnsi" w:cstheme="majorHAnsi"/>
                        <w:color w:val="FF0000"/>
                        <w:sz w:val="14"/>
                        <w:szCs w:val="14"/>
                      </w:rPr>
                    </w:pPr>
                    <w:r w:rsidRPr="00921536">
                      <w:rPr>
                        <w:rFonts w:asciiTheme="majorHAnsi" w:hAnsiTheme="majorHAnsi" w:cstheme="majorHAnsi"/>
                        <w:color w:val="FF0000"/>
                        <w:sz w:val="14"/>
                        <w:szCs w:val="14"/>
                      </w:rPr>
                      <w:t xml:space="preserve">__________________________                            </w:t>
                    </w:r>
                    <w:r w:rsidRPr="00921536">
                      <w:rPr>
                        <w:rFonts w:asciiTheme="majorHAnsi" w:hAnsiTheme="majorHAnsi" w:cstheme="majorHAnsi"/>
                        <w:color w:val="FF0000"/>
                        <w:sz w:val="12"/>
                        <w:szCs w:val="12"/>
                      </w:rPr>
                      <w:t>East Central Health District</w:t>
                    </w:r>
                    <w:r>
                      <w:rPr>
                        <w:rFonts w:asciiTheme="majorHAnsi" w:hAnsiTheme="majorHAnsi" w:cstheme="majorHAnsi"/>
                        <w:color w:val="FF0000"/>
                        <w:sz w:val="14"/>
                        <w:szCs w:val="14"/>
                      </w:rPr>
                      <w:t xml:space="preserve">   </w:t>
                    </w:r>
                  </w:p>
                  <w:p w14:paraId="161D6FC2" w14:textId="77777777" w:rsidR="00921536" w:rsidRPr="00921536" w:rsidRDefault="00921536" w:rsidP="00921536">
                    <w:pPr>
                      <w:rPr>
                        <w:rFonts w:asciiTheme="majorHAnsi" w:hAnsiTheme="majorHAnsi" w:cstheme="majorHAnsi"/>
                        <w:sz w:val="18"/>
                        <w:szCs w:val="18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 w:rsidR="00DB7E58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35FA069" wp14:editId="4699C08C">
              <wp:simplePos x="0" y="0"/>
              <wp:positionH relativeFrom="margin">
                <wp:posOffset>3041650</wp:posOffset>
              </wp:positionH>
              <wp:positionV relativeFrom="page">
                <wp:posOffset>635000</wp:posOffset>
              </wp:positionV>
              <wp:extent cx="2971800" cy="793750"/>
              <wp:effectExtent l="0" t="0" r="0" b="635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0" cy="7937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txbx>
                      <w:txbxContent>
                        <w:p w14:paraId="18151E83" w14:textId="77777777" w:rsidR="0037381E" w:rsidRPr="0037381E" w:rsidRDefault="0037381E" w:rsidP="0037381E">
                          <w:pPr>
                            <w:spacing w:after="0" w:line="240" w:lineRule="auto"/>
                            <w:jc w:val="right"/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</w:pPr>
                          <w:r w:rsidRPr="0037381E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>6</w:t>
                          </w:r>
                          <w:r w:rsidR="0048436C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>6</w:t>
                          </w:r>
                          <w:r w:rsidRPr="0037381E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 xml:space="preserve">8 </w:t>
                          </w:r>
                          <w:r w:rsidR="0048436C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 xml:space="preserve">West </w:t>
                          </w:r>
                          <w:r w:rsidRPr="0037381E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>Main Street</w:t>
                          </w:r>
                        </w:p>
                        <w:p w14:paraId="7D4036F2" w14:textId="77777777" w:rsidR="0037381E" w:rsidRPr="0037381E" w:rsidRDefault="0037381E" w:rsidP="0037381E">
                          <w:pPr>
                            <w:spacing w:after="0" w:line="240" w:lineRule="auto"/>
                            <w:jc w:val="right"/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</w:pPr>
                          <w:r w:rsidRPr="0037381E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 xml:space="preserve"> Gibson, Georgia 30810-0098</w:t>
                          </w:r>
                        </w:p>
                        <w:p w14:paraId="2388CAF7" w14:textId="77777777" w:rsidR="0037381E" w:rsidRPr="0037381E" w:rsidRDefault="0037381E" w:rsidP="0037381E">
                          <w:pPr>
                            <w:spacing w:after="0" w:line="240" w:lineRule="auto"/>
                            <w:jc w:val="right"/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</w:pPr>
                          <w:r w:rsidRPr="0037381E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>Phone:  706-598-2061</w:t>
                          </w:r>
                          <w:r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 xml:space="preserve"> / </w:t>
                          </w:r>
                          <w:r w:rsidRPr="0037381E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>Fax:  706-598-2442</w:t>
                          </w:r>
                        </w:p>
                        <w:p w14:paraId="51DF32AE" w14:textId="77777777" w:rsidR="00796277" w:rsidRPr="00FA34D2" w:rsidRDefault="00DD1047" w:rsidP="00F527E4">
                          <w:pPr>
                            <w:spacing w:after="0" w:line="240" w:lineRule="auto"/>
                            <w:jc w:val="right"/>
                            <w:rPr>
                              <w:b/>
                              <w:i/>
                              <w:color w:val="FF0000"/>
                            </w:rPr>
                          </w:pPr>
                          <w:hyperlink r:id="rId1" w:history="1">
                            <w:r w:rsidRPr="00FA34D2">
                              <w:rPr>
                                <w:rStyle w:val="Hyperlink"/>
                                <w:rFonts w:asciiTheme="majorHAnsi" w:hAnsiTheme="majorHAnsi" w:cstheme="majorHAnsi"/>
                                <w:b/>
                                <w:i/>
                                <w:color w:val="FF0000"/>
                                <w:position w:val="2"/>
                              </w:rPr>
                              <w:t>ww</w:t>
                            </w:r>
                            <w:r w:rsidRPr="00FA34D2">
                              <w:rPr>
                                <w:rStyle w:val="Hyperlink"/>
                                <w:rFonts w:asciiTheme="majorHAnsi" w:hAnsiTheme="majorHAnsi" w:cstheme="majorHAnsi"/>
                                <w:b/>
                                <w:i/>
                                <w:color w:val="FF0000"/>
                                <w:spacing w:val="-14"/>
                                <w:position w:val="2"/>
                              </w:rPr>
                              <w:t>w</w:t>
                            </w:r>
                            <w:r w:rsidRPr="00FA34D2">
                              <w:rPr>
                                <w:rStyle w:val="Hyperlink"/>
                                <w:rFonts w:asciiTheme="majorHAnsi" w:hAnsiTheme="majorHAnsi" w:cstheme="majorHAnsi"/>
                                <w:b/>
                                <w:i/>
                                <w:color w:val="FF0000"/>
                                <w:position w:val="2"/>
                              </w:rPr>
                              <w:t>.ecphd.com</w:t>
                            </w:r>
                          </w:hyperlink>
                          <w:r w:rsidR="00796277" w:rsidRPr="00FA34D2">
                            <w:rPr>
                              <w:rFonts w:ascii="Minion Pro" w:hAnsi="Minion Pro"/>
                              <w:b/>
                              <w:i/>
                              <w:color w:val="FF0000"/>
                              <w:position w:val="2"/>
                            </w:rPr>
                            <w:t xml:space="preserve"> </w:t>
                          </w:r>
                          <w:r w:rsidR="00796277" w:rsidRPr="00FA34D2">
                            <w:rPr>
                              <w:rFonts w:ascii="Minion Pro" w:hAnsi="Minion Pro"/>
                              <w:b/>
                              <w:i/>
                              <w:vanish/>
                              <w:color w:val="FF0000"/>
                              <w:spacing w:val="-1"/>
                              <w:position w:val="-4"/>
                            </w:rPr>
                            <w:t xml:space="preserve"> District Health Director26</w:t>
                          </w:r>
                          <w:r w:rsidR="00796277" w:rsidRPr="00FA34D2">
                            <w:rPr>
                              <w:rFonts w:ascii="Minion Pro" w:hAnsi="Minion Pro"/>
                              <w:b/>
                              <w:i/>
                              <w:vanish/>
                              <w:color w:val="FF0000"/>
                              <w:spacing w:val="-1"/>
                              <w:position w:val="-4"/>
                            </w:rPr>
                            <w:cr/>
                            <w:t>D., M.S., District Health Director</w:t>
                          </w:r>
                          <w:r w:rsidR="00796277" w:rsidRPr="00FA34D2">
                            <w:rPr>
                              <w:rFonts w:ascii="Minion Pro" w:hAnsi="Minion Pro"/>
                              <w:b/>
                              <w:i/>
                              <w:vanish/>
                              <w:color w:val="FF0000"/>
                              <w:spacing w:val="-1"/>
                              <w:position w:val="-4"/>
                            </w:rPr>
                            <w:cr/>
                            <w:t>a physical, child has allergies.  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5FA06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39.5pt;margin-top:50pt;width:234pt;height:62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" fillcolor="white [3212]" stroked="f">
              <v:textbox>
                <w:txbxContent>
                  <w:p w14:paraId="18151E83" w14:textId="77777777" w:rsidR="0037381E" w:rsidRPr="0037381E" w:rsidRDefault="0037381E" w:rsidP="0037381E">
                    <w:pPr>
                      <w:spacing w:after="0" w:line="240" w:lineRule="auto"/>
                      <w:jc w:val="right"/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</w:pPr>
                    <w:r w:rsidRPr="0037381E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>6</w:t>
                    </w:r>
                    <w:r w:rsidR="0048436C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>6</w:t>
                    </w:r>
                    <w:r w:rsidRPr="0037381E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 xml:space="preserve">8 </w:t>
                    </w:r>
                    <w:r w:rsidR="0048436C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 xml:space="preserve">West </w:t>
                    </w:r>
                    <w:r w:rsidRPr="0037381E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>Main Street</w:t>
                    </w:r>
                  </w:p>
                  <w:p w14:paraId="7D4036F2" w14:textId="77777777" w:rsidR="0037381E" w:rsidRPr="0037381E" w:rsidRDefault="0037381E" w:rsidP="0037381E">
                    <w:pPr>
                      <w:spacing w:after="0" w:line="240" w:lineRule="auto"/>
                      <w:jc w:val="right"/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</w:pPr>
                    <w:r w:rsidRPr="0037381E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 xml:space="preserve"> Gibson, Georgia 30810-0098</w:t>
                    </w:r>
                  </w:p>
                  <w:p w14:paraId="2388CAF7" w14:textId="77777777" w:rsidR="0037381E" w:rsidRPr="0037381E" w:rsidRDefault="0037381E" w:rsidP="0037381E">
                    <w:pPr>
                      <w:spacing w:after="0" w:line="240" w:lineRule="auto"/>
                      <w:jc w:val="right"/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</w:pPr>
                    <w:r w:rsidRPr="0037381E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>Phone:  706-598-2061</w:t>
                    </w:r>
                    <w:r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 xml:space="preserve"> / </w:t>
                    </w:r>
                    <w:r w:rsidRPr="0037381E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>Fax:  706-598-2442</w:t>
                    </w:r>
                  </w:p>
                  <w:p w14:paraId="51DF32AE" w14:textId="77777777" w:rsidR="00796277" w:rsidRPr="00FA34D2" w:rsidRDefault="00DD1047" w:rsidP="00F527E4">
                    <w:pPr>
                      <w:spacing w:after="0" w:line="240" w:lineRule="auto"/>
                      <w:jc w:val="right"/>
                      <w:rPr>
                        <w:b/>
                        <w:i/>
                        <w:color w:val="FF0000"/>
                      </w:rPr>
                    </w:pPr>
                    <w:hyperlink r:id="rId2" w:history="1">
                      <w:r w:rsidRPr="00FA34D2">
                        <w:rPr>
                          <w:rStyle w:val="Hyperlink"/>
                          <w:rFonts w:asciiTheme="majorHAnsi" w:hAnsiTheme="majorHAnsi" w:cstheme="majorHAnsi"/>
                          <w:b/>
                          <w:i/>
                          <w:color w:val="FF0000"/>
                          <w:position w:val="2"/>
                        </w:rPr>
                        <w:t>ww</w:t>
                      </w:r>
                      <w:r w:rsidRPr="00FA34D2">
                        <w:rPr>
                          <w:rStyle w:val="Hyperlink"/>
                          <w:rFonts w:asciiTheme="majorHAnsi" w:hAnsiTheme="majorHAnsi" w:cstheme="majorHAnsi"/>
                          <w:b/>
                          <w:i/>
                          <w:color w:val="FF0000"/>
                          <w:spacing w:val="-14"/>
                          <w:position w:val="2"/>
                        </w:rPr>
                        <w:t>w</w:t>
                      </w:r>
                      <w:r w:rsidRPr="00FA34D2">
                        <w:rPr>
                          <w:rStyle w:val="Hyperlink"/>
                          <w:rFonts w:asciiTheme="majorHAnsi" w:hAnsiTheme="majorHAnsi" w:cstheme="majorHAnsi"/>
                          <w:b/>
                          <w:i/>
                          <w:color w:val="FF0000"/>
                          <w:position w:val="2"/>
                        </w:rPr>
                        <w:t>.ecphd.com</w:t>
                      </w:r>
                    </w:hyperlink>
                    <w:r w:rsidR="00796277" w:rsidRPr="00FA34D2">
                      <w:rPr>
                        <w:rFonts w:ascii="Minion Pro" w:hAnsi="Minion Pro"/>
                        <w:b/>
                        <w:i/>
                        <w:color w:val="FF0000"/>
                        <w:position w:val="2"/>
                      </w:rPr>
                      <w:t xml:space="preserve"> </w:t>
                    </w:r>
                    <w:r w:rsidR="00796277" w:rsidRPr="00FA34D2">
                      <w:rPr>
                        <w:rFonts w:ascii="Minion Pro" w:hAnsi="Minion Pro"/>
                        <w:b/>
                        <w:i/>
                        <w:vanish/>
                        <w:color w:val="FF0000"/>
                        <w:spacing w:val="-1"/>
                        <w:position w:val="-4"/>
                      </w:rPr>
                      <w:t xml:space="preserve"> District Health Director26</w:t>
                    </w:r>
                    <w:r w:rsidR="00796277" w:rsidRPr="00FA34D2">
                      <w:rPr>
                        <w:rFonts w:ascii="Minion Pro" w:hAnsi="Minion Pro"/>
                        <w:b/>
                        <w:i/>
                        <w:vanish/>
                        <w:color w:val="FF0000"/>
                        <w:spacing w:val="-1"/>
                        <w:position w:val="-4"/>
                      </w:rPr>
                      <w:cr/>
                      <w:t>D., M.S., District Health Director</w:t>
                    </w:r>
                    <w:r w:rsidR="00796277" w:rsidRPr="00FA34D2">
                      <w:rPr>
                        <w:rFonts w:ascii="Minion Pro" w:hAnsi="Minion Pro"/>
                        <w:b/>
                        <w:i/>
                        <w:vanish/>
                        <w:color w:val="FF0000"/>
                        <w:spacing w:val="-1"/>
                        <w:position w:val="-4"/>
                      </w:rPr>
                      <w:cr/>
                      <w:t>a physical, child has allergies.  e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BC5346">
      <w:rPr>
        <w:noProof/>
      </w:rPr>
      <w:drawing>
        <wp:inline distT="0" distB="0" distL="0" distR="0" wp14:anchorId="137CA3FD" wp14:editId="2FABCE51">
          <wp:extent cx="5940552" cy="1072896"/>
          <wp:effectExtent l="0" t="0" r="3175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PH_Header_Final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552" cy="10728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Q0tbQwMDU0MzYwMzZU0lEKTi0uzszPAykwrAUA9V05/iwAAAA="/>
  </w:docVars>
  <w:rsids>
    <w:rsidRoot w:val="00CA7AF3"/>
    <w:rsid w:val="00013F15"/>
    <w:rsid w:val="00016641"/>
    <w:rsid w:val="000C29FD"/>
    <w:rsid w:val="000E5A72"/>
    <w:rsid w:val="000F0FFD"/>
    <w:rsid w:val="000F3CFC"/>
    <w:rsid w:val="0018365B"/>
    <w:rsid w:val="00187287"/>
    <w:rsid w:val="00190967"/>
    <w:rsid w:val="001A075D"/>
    <w:rsid w:val="001B70C4"/>
    <w:rsid w:val="0022422F"/>
    <w:rsid w:val="002910D3"/>
    <w:rsid w:val="002A309C"/>
    <w:rsid w:val="002A64C1"/>
    <w:rsid w:val="003018E0"/>
    <w:rsid w:val="0031387E"/>
    <w:rsid w:val="00350659"/>
    <w:rsid w:val="0036544D"/>
    <w:rsid w:val="0037381E"/>
    <w:rsid w:val="003843BE"/>
    <w:rsid w:val="003C4802"/>
    <w:rsid w:val="00412842"/>
    <w:rsid w:val="0048436C"/>
    <w:rsid w:val="00584E43"/>
    <w:rsid w:val="005D4677"/>
    <w:rsid w:val="005F271B"/>
    <w:rsid w:val="005F50BB"/>
    <w:rsid w:val="0074048F"/>
    <w:rsid w:val="007633BA"/>
    <w:rsid w:val="00767D79"/>
    <w:rsid w:val="007908BE"/>
    <w:rsid w:val="00796277"/>
    <w:rsid w:val="007A6E5E"/>
    <w:rsid w:val="008036B3"/>
    <w:rsid w:val="008121B1"/>
    <w:rsid w:val="008B166A"/>
    <w:rsid w:val="008E3414"/>
    <w:rsid w:val="008F0BC4"/>
    <w:rsid w:val="00913B24"/>
    <w:rsid w:val="00921536"/>
    <w:rsid w:val="0093663F"/>
    <w:rsid w:val="00945BE5"/>
    <w:rsid w:val="009A4D29"/>
    <w:rsid w:val="00A048AE"/>
    <w:rsid w:val="00AB4D50"/>
    <w:rsid w:val="00AF471C"/>
    <w:rsid w:val="00B23B05"/>
    <w:rsid w:val="00B52E24"/>
    <w:rsid w:val="00B81503"/>
    <w:rsid w:val="00BC5346"/>
    <w:rsid w:val="00BE159F"/>
    <w:rsid w:val="00C72646"/>
    <w:rsid w:val="00C72FE7"/>
    <w:rsid w:val="00C8486B"/>
    <w:rsid w:val="00C91B52"/>
    <w:rsid w:val="00CA7AF3"/>
    <w:rsid w:val="00CE183B"/>
    <w:rsid w:val="00D1556F"/>
    <w:rsid w:val="00D31580"/>
    <w:rsid w:val="00D60DAB"/>
    <w:rsid w:val="00D72184"/>
    <w:rsid w:val="00D80DB8"/>
    <w:rsid w:val="00D86854"/>
    <w:rsid w:val="00DA3D07"/>
    <w:rsid w:val="00DB7E58"/>
    <w:rsid w:val="00DC6C6C"/>
    <w:rsid w:val="00DD1047"/>
    <w:rsid w:val="00DF2572"/>
    <w:rsid w:val="00EB1B27"/>
    <w:rsid w:val="00EB64AE"/>
    <w:rsid w:val="00EE41ED"/>
    <w:rsid w:val="00EF121E"/>
    <w:rsid w:val="00F060D3"/>
    <w:rsid w:val="00F22013"/>
    <w:rsid w:val="00F527E4"/>
    <w:rsid w:val="00F548D8"/>
    <w:rsid w:val="00FA3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5D1F4C"/>
  <w15:chartTrackingRefBased/>
  <w15:docId w15:val="{52F52B22-C038-49FA-83FD-477B112CB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3C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3CFC"/>
  </w:style>
  <w:style w:type="paragraph" w:styleId="Footer">
    <w:name w:val="footer"/>
    <w:basedOn w:val="Normal"/>
    <w:link w:val="FooterChar"/>
    <w:uiPriority w:val="99"/>
    <w:unhideWhenUsed/>
    <w:rsid w:val="000F3C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3CFC"/>
  </w:style>
  <w:style w:type="paragraph" w:styleId="NoSpacing">
    <w:name w:val="No Spacing"/>
    <w:uiPriority w:val="1"/>
    <w:qFormat/>
    <w:rsid w:val="00AB4D50"/>
    <w:pPr>
      <w:spacing w:after="0" w:line="240" w:lineRule="auto"/>
    </w:pPr>
  </w:style>
  <w:style w:type="character" w:styleId="Hyperlink">
    <w:name w:val="Hyperlink"/>
    <w:uiPriority w:val="99"/>
    <w:unhideWhenUsed/>
    <w:rsid w:val="0079627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104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27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7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hyperlink" Target="http://www.ecphd.com" TargetMode="External"/><Relationship Id="rId1" Type="http://schemas.openxmlformats.org/officeDocument/2006/relationships/hyperlink" Target="http://www.ecphd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beasley\AppData\Local\Microsoft\Windows\INetCache\Content.Outlook\NC2ZKPB3\DPHLetterhead_a%20(00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22FBC5-5FBF-4E07-AB84-B851C0DA5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DPHLetterhead_a (003).dotx</Template>
  <TotalTime>1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Beasley, Tammy</dc:creator>
  <cp:keywords/>
  <dc:description/>
  <cp:lastModifiedBy>Bowers, Marcia</cp:lastModifiedBy>
  <cp:revision>2</cp:revision>
  <cp:lastPrinted>2019-01-15T18:05:00Z</cp:lastPrinted>
  <dcterms:created xsi:type="dcterms:W3CDTF">2025-03-04T15:04:00Z</dcterms:created>
  <dcterms:modified xsi:type="dcterms:W3CDTF">2025-03-04T15:04:00Z</dcterms:modified>
</cp:coreProperties>
</file>