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B797D" w14:textId="77777777" w:rsidR="001B71E7" w:rsidRPr="001B71E7" w:rsidRDefault="001B71E7" w:rsidP="004F7CAC">
      <w:pPr>
        <w:spacing w:line="19" w:lineRule="atLeast"/>
        <w:rPr>
          <w:rFonts w:ascii="Arial" w:hAnsi="Arial" w:cs="Arial"/>
          <w:b/>
          <w:bCs/>
          <w:sz w:val="28"/>
          <w:szCs w:val="28"/>
        </w:rPr>
      </w:pPr>
    </w:p>
    <w:p w14:paraId="5B0BC5F3" w14:textId="77777777" w:rsidR="001B71E7" w:rsidRDefault="001B71E7" w:rsidP="004F7CAC">
      <w:pPr>
        <w:spacing w:line="19" w:lineRule="atLeast"/>
        <w:rPr>
          <w:rFonts w:ascii="Arial" w:hAnsi="Arial" w:cs="Arial"/>
          <w:b/>
          <w:bCs/>
          <w:sz w:val="28"/>
          <w:szCs w:val="28"/>
        </w:rPr>
      </w:pPr>
    </w:p>
    <w:p w14:paraId="53077DCB" w14:textId="77777777" w:rsidR="001B71E7" w:rsidRPr="001B71E7" w:rsidRDefault="001B71E7" w:rsidP="004F7CAC">
      <w:pPr>
        <w:spacing w:line="19" w:lineRule="atLeast"/>
        <w:rPr>
          <w:rFonts w:ascii="Arial" w:hAnsi="Arial" w:cs="Arial"/>
          <w:b/>
          <w:bCs/>
          <w:sz w:val="28"/>
          <w:szCs w:val="28"/>
        </w:rPr>
      </w:pPr>
    </w:p>
    <w:p w14:paraId="71AB4BC4" w14:textId="4A207A97" w:rsidR="004F7CAC" w:rsidRPr="001B71E7" w:rsidRDefault="001B71E7" w:rsidP="001B71E7">
      <w:pPr>
        <w:spacing w:line="19" w:lineRule="atLeast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1B71E7">
        <w:rPr>
          <w:rFonts w:ascii="Arial" w:hAnsi="Arial" w:cs="Arial"/>
          <w:b/>
          <w:bCs/>
          <w:sz w:val="28"/>
          <w:szCs w:val="28"/>
        </w:rPr>
        <w:t>Emanuel County Board of Health Meetings 2025</w:t>
      </w:r>
    </w:p>
    <w:p w14:paraId="53868EAB" w14:textId="6F14D965" w:rsidR="004F7CAC" w:rsidRPr="001B71E7" w:rsidRDefault="004F7CAC" w:rsidP="001B71E7">
      <w:pPr>
        <w:spacing w:line="19" w:lineRule="atLeast"/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1B71E7">
        <w:rPr>
          <w:rFonts w:ascii="Arial" w:hAnsi="Arial" w:cs="Arial"/>
          <w:b/>
          <w:bCs/>
          <w:i/>
          <w:color w:val="000000" w:themeColor="text1"/>
          <w:sz w:val="28"/>
          <w:szCs w:val="28"/>
        </w:rPr>
        <w:t>Location: Emanuel Medical Ctr-117 Kite Rd. Swainsboro</w:t>
      </w:r>
      <w:r w:rsidR="001B71E7" w:rsidRPr="001B71E7">
        <w:rPr>
          <w:rFonts w:ascii="Arial" w:hAnsi="Arial" w:cs="Arial"/>
          <w:b/>
          <w:bCs/>
          <w:i/>
          <w:color w:val="000000" w:themeColor="text1"/>
          <w:sz w:val="28"/>
          <w:szCs w:val="28"/>
        </w:rPr>
        <w:t xml:space="preserve"> 12:00 PM</w:t>
      </w:r>
    </w:p>
    <w:p w14:paraId="3E427F7B" w14:textId="77777777" w:rsidR="001B71E7" w:rsidRDefault="001B71E7" w:rsidP="001B71E7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</w:p>
    <w:p w14:paraId="6C1C28AF" w14:textId="465ECF46" w:rsidR="004F7CAC" w:rsidRPr="001B71E7" w:rsidRDefault="004F7CAC" w:rsidP="001B71E7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1B71E7">
        <w:rPr>
          <w:rFonts w:ascii="Arial" w:hAnsi="Arial" w:cs="Arial"/>
          <w:sz w:val="28"/>
          <w:szCs w:val="28"/>
        </w:rPr>
        <w:t>March 12</w:t>
      </w:r>
    </w:p>
    <w:p w14:paraId="0F51B75D" w14:textId="468FD104" w:rsidR="004F7CAC" w:rsidRPr="001B71E7" w:rsidRDefault="004F7CAC" w:rsidP="001B71E7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1B71E7">
        <w:rPr>
          <w:rFonts w:ascii="Arial" w:hAnsi="Arial" w:cs="Arial"/>
          <w:sz w:val="28"/>
          <w:szCs w:val="28"/>
        </w:rPr>
        <w:t>June 11</w:t>
      </w:r>
    </w:p>
    <w:p w14:paraId="4CF432F1" w14:textId="3B2BCF75" w:rsidR="004F7CAC" w:rsidRPr="001B71E7" w:rsidRDefault="004F7CAC" w:rsidP="001B71E7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1B71E7">
        <w:rPr>
          <w:rFonts w:ascii="Arial" w:hAnsi="Arial" w:cs="Arial"/>
          <w:sz w:val="28"/>
          <w:szCs w:val="28"/>
        </w:rPr>
        <w:t>September 10</w:t>
      </w:r>
    </w:p>
    <w:p w14:paraId="54B9C30F" w14:textId="2B06B3C8" w:rsidR="000E5A72" w:rsidRPr="001B71E7" w:rsidRDefault="004F7CAC" w:rsidP="001B71E7">
      <w:pPr>
        <w:spacing w:after="0" w:line="240" w:lineRule="auto"/>
        <w:jc w:val="center"/>
        <w:rPr>
          <w:sz w:val="28"/>
          <w:szCs w:val="28"/>
        </w:rPr>
      </w:pPr>
      <w:r w:rsidRPr="001B71E7">
        <w:rPr>
          <w:rFonts w:ascii="Arial" w:hAnsi="Arial" w:cs="Arial"/>
          <w:sz w:val="28"/>
          <w:szCs w:val="28"/>
        </w:rPr>
        <w:t>December 10</w:t>
      </w:r>
    </w:p>
    <w:p w14:paraId="52E153C5" w14:textId="77777777" w:rsidR="00F548D8" w:rsidRPr="001B71E7" w:rsidRDefault="00F548D8" w:rsidP="0011339D">
      <w:pPr>
        <w:spacing w:after="0" w:line="240" w:lineRule="auto"/>
        <w:rPr>
          <w:sz w:val="28"/>
          <w:szCs w:val="28"/>
        </w:rPr>
      </w:pPr>
    </w:p>
    <w:p w14:paraId="29579086" w14:textId="77777777" w:rsidR="00F548D8" w:rsidRPr="001B71E7" w:rsidRDefault="00F548D8" w:rsidP="0011339D">
      <w:pPr>
        <w:spacing w:after="0" w:line="240" w:lineRule="auto"/>
        <w:rPr>
          <w:sz w:val="28"/>
          <w:szCs w:val="28"/>
        </w:rPr>
      </w:pPr>
    </w:p>
    <w:p w14:paraId="1F5023FF" w14:textId="58068141" w:rsidR="00F548D8" w:rsidRPr="001B71E7" w:rsidRDefault="00B61764" w:rsidP="00B61764">
      <w:pPr>
        <w:tabs>
          <w:tab w:val="left" w:pos="2310"/>
        </w:tabs>
        <w:spacing w:after="0" w:line="240" w:lineRule="auto"/>
        <w:rPr>
          <w:sz w:val="28"/>
          <w:szCs w:val="28"/>
        </w:rPr>
      </w:pPr>
      <w:r w:rsidRPr="001B71E7">
        <w:rPr>
          <w:sz w:val="28"/>
          <w:szCs w:val="28"/>
        </w:rPr>
        <w:tab/>
      </w:r>
    </w:p>
    <w:p w14:paraId="6081B3C5" w14:textId="77777777" w:rsidR="00F548D8" w:rsidRPr="001B71E7" w:rsidRDefault="00F548D8" w:rsidP="0011339D">
      <w:pPr>
        <w:spacing w:after="0" w:line="240" w:lineRule="auto"/>
        <w:rPr>
          <w:sz w:val="28"/>
          <w:szCs w:val="28"/>
        </w:rPr>
      </w:pPr>
    </w:p>
    <w:p w14:paraId="6ADA6701" w14:textId="77777777" w:rsidR="00F548D8" w:rsidRPr="001B71E7" w:rsidRDefault="00F548D8" w:rsidP="0011339D">
      <w:pPr>
        <w:spacing w:after="0" w:line="240" w:lineRule="auto"/>
        <w:rPr>
          <w:sz w:val="28"/>
          <w:szCs w:val="28"/>
        </w:rPr>
      </w:pPr>
    </w:p>
    <w:p w14:paraId="57AE746B" w14:textId="77777777" w:rsidR="00F548D8" w:rsidRPr="001B71E7" w:rsidRDefault="00F548D8" w:rsidP="0011339D">
      <w:pPr>
        <w:spacing w:after="0" w:line="240" w:lineRule="auto"/>
        <w:rPr>
          <w:sz w:val="28"/>
          <w:szCs w:val="28"/>
        </w:rPr>
      </w:pPr>
    </w:p>
    <w:p w14:paraId="5AB50BCE" w14:textId="77777777" w:rsidR="00F548D8" w:rsidRPr="001B71E7" w:rsidRDefault="00F548D8" w:rsidP="0011339D">
      <w:pPr>
        <w:spacing w:after="0" w:line="240" w:lineRule="auto"/>
        <w:rPr>
          <w:sz w:val="28"/>
          <w:szCs w:val="28"/>
        </w:rPr>
      </w:pPr>
    </w:p>
    <w:p w14:paraId="6E92BCFE" w14:textId="77777777" w:rsidR="00F548D8" w:rsidRPr="001B71E7" w:rsidRDefault="00F548D8" w:rsidP="0011339D">
      <w:pPr>
        <w:spacing w:after="0" w:line="240" w:lineRule="auto"/>
        <w:rPr>
          <w:sz w:val="28"/>
          <w:szCs w:val="28"/>
        </w:rPr>
      </w:pPr>
    </w:p>
    <w:p w14:paraId="0E695057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793BDB04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084E1840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37050307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5651EAB9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1FA6AA7A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57E6DA0B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4E47BC06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31051ED4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2C7C6D07" w14:textId="77777777" w:rsidR="0089549D" w:rsidRPr="001B71E7" w:rsidRDefault="0089549D" w:rsidP="0011339D">
      <w:pPr>
        <w:spacing w:after="0" w:line="240" w:lineRule="auto"/>
        <w:rPr>
          <w:sz w:val="28"/>
          <w:szCs w:val="28"/>
        </w:rPr>
      </w:pPr>
    </w:p>
    <w:p w14:paraId="3C6F805B" w14:textId="77777777" w:rsidR="00F548D8" w:rsidRPr="001B71E7" w:rsidRDefault="0089549D" w:rsidP="0011339D">
      <w:pPr>
        <w:tabs>
          <w:tab w:val="left" w:pos="5230"/>
        </w:tabs>
        <w:spacing w:after="0" w:line="240" w:lineRule="auto"/>
        <w:rPr>
          <w:sz w:val="28"/>
          <w:szCs w:val="28"/>
        </w:rPr>
      </w:pPr>
      <w:r w:rsidRPr="001B71E7">
        <w:rPr>
          <w:sz w:val="28"/>
          <w:szCs w:val="28"/>
        </w:rPr>
        <w:tab/>
      </w:r>
    </w:p>
    <w:p w14:paraId="1C9C0298" w14:textId="77777777" w:rsidR="0011339D" w:rsidRPr="001B71E7" w:rsidRDefault="0011339D">
      <w:pPr>
        <w:tabs>
          <w:tab w:val="left" w:pos="5230"/>
        </w:tabs>
        <w:spacing w:after="0" w:line="240" w:lineRule="auto"/>
        <w:rPr>
          <w:sz w:val="28"/>
          <w:szCs w:val="28"/>
        </w:rPr>
      </w:pPr>
    </w:p>
    <w:sectPr w:rsidR="0011339D" w:rsidRPr="001B71E7" w:rsidSect="00D92DD6">
      <w:footerReference w:type="default" r:id="rId7"/>
      <w:headerReference w:type="first" r:id="rId8"/>
      <w:footerReference w:type="first" r:id="rId9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D6409" w14:textId="77777777" w:rsidR="00D92DD6" w:rsidRDefault="00D92DD6" w:rsidP="000F3CFC">
      <w:pPr>
        <w:spacing w:after="0" w:line="240" w:lineRule="auto"/>
      </w:pPr>
      <w:r>
        <w:separator/>
      </w:r>
    </w:p>
  </w:endnote>
  <w:endnote w:type="continuationSeparator" w:id="0">
    <w:p w14:paraId="2982584D" w14:textId="77777777" w:rsidR="00D92DD6" w:rsidRDefault="00D92DD6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C9B89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6335ECB9" wp14:editId="26C7612E">
          <wp:extent cx="4672584" cy="3870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DB671" w14:textId="77777777" w:rsidR="00D60DAB" w:rsidRDefault="00944E47" w:rsidP="0089549D">
    <w:pPr>
      <w:spacing w:after="0" w:line="276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bookmarkStart w:id="0" w:name="_Hlk535401781"/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Emanuel County Health Department</w:t>
    </w:r>
  </w:p>
  <w:bookmarkEnd w:id="0"/>
  <w:p w14:paraId="29EDDC7D" w14:textId="77777777" w:rsidR="00231CE2" w:rsidRPr="00231CE2" w:rsidRDefault="00231CE2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  <w:sz w:val="8"/>
        <w:szCs w:val="8"/>
      </w:rPr>
    </w:pPr>
  </w:p>
  <w:p w14:paraId="59D24E6F" w14:textId="2987CBC0" w:rsidR="00D60DAB" w:rsidRPr="00D60DAB" w:rsidRDefault="00EF310C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>Lee</w:t>
    </w:r>
    <w:r w:rsidR="00D27DAC">
      <w:rPr>
        <w:rFonts w:asciiTheme="majorHAnsi" w:hAnsiTheme="majorHAnsi" w:cstheme="majorHAnsi"/>
        <w:color w:val="4C4D4F"/>
        <w:spacing w:val="-1"/>
        <w:position w:val="-4"/>
      </w:rPr>
      <w:t xml:space="preserve"> A.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 </w:t>
    </w:r>
    <w:r w:rsidR="001F3232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7417EC3C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34AA58A9" wp14:editId="06181E32">
          <wp:extent cx="4672584" cy="38709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D503A" w14:textId="77777777" w:rsidR="00D92DD6" w:rsidRDefault="00D92DD6" w:rsidP="000F3CFC">
      <w:pPr>
        <w:spacing w:after="0" w:line="240" w:lineRule="auto"/>
      </w:pPr>
      <w:r>
        <w:separator/>
      </w:r>
    </w:p>
  </w:footnote>
  <w:footnote w:type="continuationSeparator" w:id="0">
    <w:p w14:paraId="4B8646A1" w14:textId="77777777" w:rsidR="00D92DD6" w:rsidRDefault="00D92DD6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22353" w14:textId="77777777" w:rsidR="00F548D8" w:rsidRDefault="00F5125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E7F1BC" wp14:editId="623192D6">
              <wp:simplePos x="0" y="0"/>
              <wp:positionH relativeFrom="column">
                <wp:posOffset>1752600</wp:posOffset>
              </wp:positionH>
              <wp:positionV relativeFrom="paragraph">
                <wp:posOffset>78740</wp:posOffset>
              </wp:positionV>
              <wp:extent cx="2838450" cy="3492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845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64B0CA0" w14:textId="77777777" w:rsidR="00A30D92" w:rsidRPr="00C74B2D" w:rsidRDefault="00A30D92" w:rsidP="00A30D92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68303342" w14:textId="77777777" w:rsidR="00F51259" w:rsidRPr="00920A7F" w:rsidRDefault="00F51259" w:rsidP="00F51259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E7F1BC" id="Rectangle 5" o:spid="_x0000_s1026" style="position:absolute;margin-left:138pt;margin-top:6.2pt;width:223.5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" fillcolor="window" stroked="f" strokeweight="1pt">
              <v:textbox>
                <w:txbxContent>
                  <w:p w14:paraId="664B0CA0" w14:textId="77777777" w:rsidR="00A30D92" w:rsidRPr="00C74B2D" w:rsidRDefault="00A30D92" w:rsidP="00A30D92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68303342" w14:textId="77777777" w:rsidR="00F51259" w:rsidRPr="00920A7F" w:rsidRDefault="00F51259" w:rsidP="00F51259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DAF7E8" wp14:editId="456542CB">
              <wp:simplePos x="0" y="0"/>
              <wp:positionH relativeFrom="margin">
                <wp:posOffset>3041650</wp:posOffset>
              </wp:positionH>
              <wp:positionV relativeFrom="page">
                <wp:posOffset>717550</wp:posOffset>
              </wp:positionV>
              <wp:extent cx="2971800" cy="79375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7937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76C3FF" w14:textId="77777777" w:rsidR="00944E47" w:rsidRPr="00944E47" w:rsidRDefault="00944E47" w:rsidP="00944E47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944E4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P. O. Box 436 / 50 Highway 56 North</w:t>
                          </w:r>
                        </w:p>
                        <w:p w14:paraId="3249EC59" w14:textId="77777777" w:rsidR="00944E47" w:rsidRPr="00944E47" w:rsidRDefault="00944E47" w:rsidP="00944E47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944E4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Swainsboro, Georgia 30401-0436</w:t>
                          </w:r>
                        </w:p>
                        <w:p w14:paraId="58FCDC96" w14:textId="77777777" w:rsidR="00944E47" w:rsidRPr="00944E47" w:rsidRDefault="00944E47" w:rsidP="00944E47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944E4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478-237-7501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944E47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478-289-2501</w:t>
                          </w:r>
                        </w:p>
                        <w:p w14:paraId="77A7408E" w14:textId="77777777" w:rsidR="00796277" w:rsidRPr="00796277" w:rsidRDefault="00796277" w:rsidP="00D60DAB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hyperlink r:id="rId1" w:history="1"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DAF7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.5pt;margin-top:56.5pt;width:234pt;height:6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" fillcolor="white [3212]" stroked="f">
              <v:textbox>
                <w:txbxContent>
                  <w:p w14:paraId="4776C3FF" w14:textId="77777777" w:rsidR="00944E47" w:rsidRPr="00944E47" w:rsidRDefault="00944E47" w:rsidP="00944E47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944E4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P. O. Box 436 / 50 Highway 56 North</w:t>
                    </w:r>
                  </w:p>
                  <w:p w14:paraId="3249EC59" w14:textId="77777777" w:rsidR="00944E47" w:rsidRPr="00944E47" w:rsidRDefault="00944E47" w:rsidP="00944E47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944E4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Swainsboro, Georgia 30401-0436</w:t>
                    </w:r>
                  </w:p>
                  <w:p w14:paraId="58FCDC96" w14:textId="77777777" w:rsidR="00944E47" w:rsidRPr="00944E47" w:rsidRDefault="00944E47" w:rsidP="00944E47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944E4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478-237-7501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944E47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478-289-2501</w:t>
                    </w:r>
                  </w:p>
                  <w:p w14:paraId="77A7408E" w14:textId="77777777" w:rsidR="00796277" w:rsidRPr="00796277" w:rsidRDefault="00796277" w:rsidP="00D60DAB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hyperlink r:id="rId2" w:history="1"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Pr="00796277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t xml:space="preserve"> District Health Director26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215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C03279" wp14:editId="605D25CB">
              <wp:simplePos x="0" y="0"/>
              <wp:positionH relativeFrom="column">
                <wp:posOffset>-95250</wp:posOffset>
              </wp:positionH>
              <wp:positionV relativeFrom="page">
                <wp:posOffset>806450</wp:posOffset>
              </wp:positionV>
              <wp:extent cx="1362456" cy="301752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456" cy="301752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5E30E5C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62AAB5BD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C03279" id="Rectangle 7" o:spid="_x0000_s1028" style="position:absolute;margin-left:-7.5pt;margin-top:63.5pt;width:107.3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" filled="f" stroked="f" strokeweight="1pt">
              <v:textbox>
                <w:txbxContent>
                  <w:p w14:paraId="35E30E5C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62AAB5BD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5346">
      <w:rPr>
        <w:noProof/>
      </w:rPr>
      <w:drawing>
        <wp:inline distT="0" distB="0" distL="0" distR="0" wp14:anchorId="707FD4C7" wp14:editId="7312D60B">
          <wp:extent cx="5940552" cy="1072896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A48DA"/>
    <w:rsid w:val="000E5A72"/>
    <w:rsid w:val="000F0FFD"/>
    <w:rsid w:val="000F3CFC"/>
    <w:rsid w:val="0011339D"/>
    <w:rsid w:val="0018365B"/>
    <w:rsid w:val="00187287"/>
    <w:rsid w:val="001A075D"/>
    <w:rsid w:val="001B71E7"/>
    <w:rsid w:val="001F3232"/>
    <w:rsid w:val="002069F3"/>
    <w:rsid w:val="00220160"/>
    <w:rsid w:val="00231CE2"/>
    <w:rsid w:val="00275D87"/>
    <w:rsid w:val="002D35D3"/>
    <w:rsid w:val="0031387E"/>
    <w:rsid w:val="0036544D"/>
    <w:rsid w:val="003843BE"/>
    <w:rsid w:val="003B53A7"/>
    <w:rsid w:val="003C4802"/>
    <w:rsid w:val="00412842"/>
    <w:rsid w:val="004667F3"/>
    <w:rsid w:val="004F7CAC"/>
    <w:rsid w:val="005A67D3"/>
    <w:rsid w:val="006B6E71"/>
    <w:rsid w:val="00767D79"/>
    <w:rsid w:val="00796277"/>
    <w:rsid w:val="007A6E5E"/>
    <w:rsid w:val="008036B3"/>
    <w:rsid w:val="008121B1"/>
    <w:rsid w:val="00843155"/>
    <w:rsid w:val="0089549D"/>
    <w:rsid w:val="00921536"/>
    <w:rsid w:val="00944E47"/>
    <w:rsid w:val="00945BE5"/>
    <w:rsid w:val="009634A7"/>
    <w:rsid w:val="009A7327"/>
    <w:rsid w:val="009B3CCC"/>
    <w:rsid w:val="00A048AE"/>
    <w:rsid w:val="00A30D92"/>
    <w:rsid w:val="00A868D1"/>
    <w:rsid w:val="00AB4D50"/>
    <w:rsid w:val="00AF471C"/>
    <w:rsid w:val="00B1462D"/>
    <w:rsid w:val="00B52E24"/>
    <w:rsid w:val="00B61764"/>
    <w:rsid w:val="00BC5346"/>
    <w:rsid w:val="00C8486B"/>
    <w:rsid w:val="00CA7AF3"/>
    <w:rsid w:val="00CF5240"/>
    <w:rsid w:val="00D1556F"/>
    <w:rsid w:val="00D17417"/>
    <w:rsid w:val="00D27DAC"/>
    <w:rsid w:val="00D60DAB"/>
    <w:rsid w:val="00D72184"/>
    <w:rsid w:val="00D86854"/>
    <w:rsid w:val="00D92DD6"/>
    <w:rsid w:val="00DA3D07"/>
    <w:rsid w:val="00DB7E58"/>
    <w:rsid w:val="00DC6C6C"/>
    <w:rsid w:val="00E044E4"/>
    <w:rsid w:val="00E50959"/>
    <w:rsid w:val="00EA060E"/>
    <w:rsid w:val="00EB64AE"/>
    <w:rsid w:val="00ED3E1A"/>
    <w:rsid w:val="00EF310C"/>
    <w:rsid w:val="00F51259"/>
    <w:rsid w:val="00F548D8"/>
    <w:rsid w:val="00F64909"/>
    <w:rsid w:val="00FB55BC"/>
    <w:rsid w:val="00FF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7F90E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4E0FD-336A-41F2-A070-2762FF177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2025-03-04T15:03:00Z</dcterms:created>
  <dcterms:modified xsi:type="dcterms:W3CDTF">2025-03-04T15:05:00Z</dcterms:modified>
</cp:coreProperties>
</file>