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F9143" w14:textId="77777777" w:rsidR="00D0088F" w:rsidRDefault="00D0088F" w:rsidP="004C3EC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CC50354" w14:textId="77777777" w:rsidR="00D0088F" w:rsidRDefault="00D0088F" w:rsidP="004C3EC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D632CB5" w14:textId="77777777" w:rsidR="00D0088F" w:rsidRDefault="00D0088F" w:rsidP="004C3EC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4366EA5F" w14:textId="6B513E4F" w:rsidR="00D0088F" w:rsidRDefault="00D0088F" w:rsidP="004C3EC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Columbia County Board of Health Meetings 2025</w:t>
      </w:r>
    </w:p>
    <w:p w14:paraId="313099A8" w14:textId="132B54B9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b/>
          <w:bCs/>
          <w:i/>
          <w:sz w:val="24"/>
          <w:szCs w:val="28"/>
        </w:rPr>
      </w:pPr>
      <w:r w:rsidRPr="00D0088F">
        <w:rPr>
          <w:rFonts w:ascii="Arial" w:hAnsi="Arial" w:cs="Arial"/>
          <w:b/>
          <w:bCs/>
          <w:i/>
          <w:sz w:val="24"/>
          <w:szCs w:val="28"/>
        </w:rPr>
        <w:t>Location: Health Department</w:t>
      </w:r>
      <w:r w:rsidR="00D0088F" w:rsidRPr="00D0088F">
        <w:rPr>
          <w:rFonts w:ascii="Arial" w:hAnsi="Arial" w:cs="Arial"/>
          <w:b/>
          <w:bCs/>
          <w:i/>
          <w:sz w:val="24"/>
          <w:szCs w:val="28"/>
        </w:rPr>
        <w:t xml:space="preserve"> 4:00 pm</w:t>
      </w:r>
    </w:p>
    <w:p w14:paraId="25BE5E10" w14:textId="77777777" w:rsidR="00D0088F" w:rsidRDefault="00D0088F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3083A23E" w14:textId="76CCB165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January 8</w:t>
      </w:r>
    </w:p>
    <w:p w14:paraId="44F3E0B1" w14:textId="233BCB36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March 12</w:t>
      </w:r>
    </w:p>
    <w:p w14:paraId="5AFFBAAB" w14:textId="2A30ACE2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May 14</w:t>
      </w:r>
    </w:p>
    <w:p w14:paraId="1FA92031" w14:textId="32A2FE78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July 9</w:t>
      </w:r>
    </w:p>
    <w:p w14:paraId="3644CB1F" w14:textId="1FDEE07C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September 10</w:t>
      </w:r>
    </w:p>
    <w:p w14:paraId="08313D81" w14:textId="4456BAF4" w:rsidR="004C3EC1" w:rsidRPr="00D0088F" w:rsidRDefault="004C3EC1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D0088F">
        <w:rPr>
          <w:rFonts w:ascii="Arial" w:hAnsi="Arial" w:cs="Arial"/>
          <w:sz w:val="28"/>
          <w:szCs w:val="28"/>
        </w:rPr>
        <w:t>November 12</w:t>
      </w:r>
    </w:p>
    <w:p w14:paraId="52AF9735" w14:textId="77777777" w:rsidR="000E5A72" w:rsidRPr="00D0088F" w:rsidRDefault="000E5A72" w:rsidP="004C3EC1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3548BB26" w14:textId="77777777" w:rsidR="00F548D8" w:rsidRPr="004C3EC1" w:rsidRDefault="00F548D8" w:rsidP="004C3EC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6C5C04C4" w14:textId="77777777" w:rsidR="00F548D8" w:rsidRDefault="00F548D8" w:rsidP="00FD4872">
      <w:pPr>
        <w:spacing w:after="0" w:line="240" w:lineRule="auto"/>
      </w:pPr>
    </w:p>
    <w:p w14:paraId="212FC52C" w14:textId="77777777" w:rsidR="00F548D8" w:rsidRDefault="00F548D8" w:rsidP="00FD4872">
      <w:pPr>
        <w:spacing w:after="0" w:line="240" w:lineRule="auto"/>
      </w:pPr>
    </w:p>
    <w:p w14:paraId="40ABE71A" w14:textId="77777777" w:rsidR="00F548D8" w:rsidRDefault="00F548D8" w:rsidP="00FD4872">
      <w:pPr>
        <w:spacing w:after="0" w:line="240" w:lineRule="auto"/>
      </w:pPr>
    </w:p>
    <w:p w14:paraId="1DCD9A2D" w14:textId="77777777" w:rsidR="00F548D8" w:rsidRDefault="00F548D8" w:rsidP="00FD4872">
      <w:pPr>
        <w:spacing w:after="0" w:line="240" w:lineRule="auto"/>
      </w:pPr>
    </w:p>
    <w:p w14:paraId="73A07FFE" w14:textId="77777777" w:rsidR="00F548D8" w:rsidRDefault="00F548D8" w:rsidP="00FD4872">
      <w:pPr>
        <w:spacing w:after="0" w:line="240" w:lineRule="auto"/>
      </w:pPr>
    </w:p>
    <w:p w14:paraId="6F5B36B2" w14:textId="77777777" w:rsidR="00F548D8" w:rsidRDefault="00F548D8" w:rsidP="00FD4872">
      <w:pPr>
        <w:spacing w:after="0" w:line="240" w:lineRule="auto"/>
      </w:pPr>
    </w:p>
    <w:p w14:paraId="194E3B95" w14:textId="77777777" w:rsidR="00F548D8" w:rsidRDefault="00F548D8" w:rsidP="00FD4872">
      <w:pPr>
        <w:spacing w:after="0" w:line="240" w:lineRule="auto"/>
      </w:pPr>
    </w:p>
    <w:p w14:paraId="695092C7" w14:textId="77777777" w:rsidR="00F548D8" w:rsidRDefault="00F548D8" w:rsidP="00FD4872">
      <w:pPr>
        <w:spacing w:after="0" w:line="240" w:lineRule="auto"/>
      </w:pPr>
    </w:p>
    <w:p w14:paraId="531BB95A" w14:textId="77777777" w:rsidR="00F548D8" w:rsidRDefault="00F548D8" w:rsidP="00FD4872">
      <w:pPr>
        <w:spacing w:after="0" w:line="240" w:lineRule="auto"/>
      </w:pPr>
    </w:p>
    <w:p w14:paraId="69A2A276" w14:textId="77777777" w:rsidR="00F548D8" w:rsidRDefault="00F548D8" w:rsidP="00FD4872">
      <w:pPr>
        <w:spacing w:after="0" w:line="240" w:lineRule="auto"/>
      </w:pPr>
    </w:p>
    <w:p w14:paraId="1F3F70DF" w14:textId="77777777" w:rsidR="00F548D8" w:rsidRDefault="00F548D8" w:rsidP="00FD4872">
      <w:pPr>
        <w:spacing w:after="0" w:line="240" w:lineRule="auto"/>
      </w:pPr>
    </w:p>
    <w:p w14:paraId="5FD9D2FB" w14:textId="77777777" w:rsidR="00F548D8" w:rsidRDefault="00F548D8" w:rsidP="00FD4872">
      <w:pPr>
        <w:spacing w:after="0" w:line="240" w:lineRule="auto"/>
      </w:pPr>
    </w:p>
    <w:p w14:paraId="427FDB53" w14:textId="77777777" w:rsidR="00F548D8" w:rsidRDefault="00F548D8" w:rsidP="00FD4872">
      <w:pPr>
        <w:spacing w:after="0" w:line="240" w:lineRule="auto"/>
      </w:pPr>
    </w:p>
    <w:p w14:paraId="3E0DC775" w14:textId="77777777" w:rsidR="00F548D8" w:rsidRDefault="00F548D8" w:rsidP="00FD4872">
      <w:pPr>
        <w:spacing w:after="0" w:line="240" w:lineRule="auto"/>
      </w:pPr>
    </w:p>
    <w:p w14:paraId="31A9B835" w14:textId="77777777" w:rsidR="00F548D8" w:rsidRDefault="00F548D8" w:rsidP="00FD4872">
      <w:pPr>
        <w:spacing w:after="0" w:line="240" w:lineRule="auto"/>
      </w:pPr>
    </w:p>
    <w:p w14:paraId="570CA7E3" w14:textId="77777777" w:rsidR="00CA7AF3" w:rsidRDefault="00CA7AF3" w:rsidP="00FD4872">
      <w:pPr>
        <w:spacing w:after="0" w:line="240" w:lineRule="auto"/>
      </w:pPr>
    </w:p>
    <w:p w14:paraId="1B91991E" w14:textId="77777777" w:rsidR="00CA7AF3" w:rsidRDefault="00CA7AF3" w:rsidP="00FD4872">
      <w:pPr>
        <w:spacing w:after="0" w:line="240" w:lineRule="auto"/>
      </w:pPr>
    </w:p>
    <w:p w14:paraId="3BABCBB8" w14:textId="77777777" w:rsidR="00CA7AF3" w:rsidRDefault="003C4802" w:rsidP="00FD4872">
      <w:pPr>
        <w:tabs>
          <w:tab w:val="left" w:pos="3420"/>
        </w:tabs>
        <w:spacing w:after="0" w:line="240" w:lineRule="auto"/>
      </w:pPr>
      <w:r>
        <w:tab/>
      </w:r>
    </w:p>
    <w:p w14:paraId="48B3380C" w14:textId="77777777" w:rsidR="00FD4872" w:rsidRDefault="00FD4872">
      <w:pPr>
        <w:tabs>
          <w:tab w:val="left" w:pos="3420"/>
        </w:tabs>
        <w:spacing w:after="0" w:line="240" w:lineRule="auto"/>
      </w:pPr>
    </w:p>
    <w:sectPr w:rsidR="00FD4872" w:rsidSect="00DD5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7C0E6" w14:textId="77777777" w:rsidR="00DD573C" w:rsidRDefault="00DD573C" w:rsidP="000F3CFC">
      <w:pPr>
        <w:spacing w:after="0" w:line="240" w:lineRule="auto"/>
      </w:pPr>
      <w:r>
        <w:separator/>
      </w:r>
    </w:p>
  </w:endnote>
  <w:endnote w:type="continuationSeparator" w:id="0">
    <w:p w14:paraId="15E1CA4A" w14:textId="77777777" w:rsidR="00DD573C" w:rsidRDefault="00DD573C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15BA" w14:textId="77777777" w:rsidR="005A1FD2" w:rsidRDefault="005A1F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A5B91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6F68C84C" wp14:editId="21D90020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960AA" w14:textId="77777777" w:rsidR="00D60DAB" w:rsidRPr="00D60DAB" w:rsidRDefault="00F01729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Columbia County Health Department</w:t>
    </w:r>
  </w:p>
  <w:p w14:paraId="565E231D" w14:textId="2BB6082C" w:rsidR="00D60DAB" w:rsidRPr="00D60DAB" w:rsidRDefault="00D60DAB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 w:rsidRPr="00D60DAB">
      <w:rPr>
        <w:rFonts w:asciiTheme="majorHAnsi" w:hAnsiTheme="majorHAnsi" w:cstheme="majorHAnsi"/>
        <w:color w:val="4C4D4F"/>
        <w:spacing w:val="-1"/>
        <w:position w:val="-4"/>
      </w:rPr>
      <w:t xml:space="preserve"> </w:t>
    </w:r>
    <w:r w:rsidR="004E0BF1"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1125EE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5A1FD2">
      <w:rPr>
        <w:rFonts w:asciiTheme="majorHAnsi" w:hAnsiTheme="majorHAnsi" w:cstheme="majorHAnsi"/>
        <w:color w:val="4C4D4F"/>
        <w:spacing w:val="-1"/>
        <w:position w:val="-4"/>
      </w:rPr>
      <w:t>Donohue</w:t>
    </w:r>
    <w:r w:rsidR="004E0BF1"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7475E2B4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03CAF4D2" wp14:editId="1C1ECDD2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EBF27" w14:textId="77777777" w:rsidR="00DD573C" w:rsidRDefault="00DD573C" w:rsidP="000F3CFC">
      <w:pPr>
        <w:spacing w:after="0" w:line="240" w:lineRule="auto"/>
      </w:pPr>
      <w:r>
        <w:separator/>
      </w:r>
    </w:p>
  </w:footnote>
  <w:footnote w:type="continuationSeparator" w:id="0">
    <w:p w14:paraId="18B6A48F" w14:textId="77777777" w:rsidR="00DD573C" w:rsidRDefault="00DD573C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5B412" w14:textId="77777777" w:rsidR="005A1FD2" w:rsidRDefault="005A1F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9E853" w14:textId="77777777" w:rsidR="005A1FD2" w:rsidRDefault="005A1F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FD9FF" w14:textId="77777777" w:rsidR="00F548D8" w:rsidRDefault="00082D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E6907D" wp14:editId="5441BC1D">
              <wp:simplePos x="0" y="0"/>
              <wp:positionH relativeFrom="column">
                <wp:posOffset>1708150</wp:posOffset>
              </wp:positionH>
              <wp:positionV relativeFrom="paragraph">
                <wp:posOffset>85090</wp:posOffset>
              </wp:positionV>
              <wp:extent cx="2851150" cy="349250"/>
              <wp:effectExtent l="0" t="0" r="635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11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4CAA73C" w14:textId="77777777" w:rsidR="00536E1E" w:rsidRPr="00C74B2D" w:rsidRDefault="00536E1E" w:rsidP="00536E1E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4D7EA09B" w14:textId="77777777" w:rsidR="00082D5B" w:rsidRPr="00920A7F" w:rsidRDefault="00082D5B" w:rsidP="00082D5B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6907D" id="Rectangle 5" o:spid="_x0000_s1026" style="position:absolute;margin-left:134.5pt;margin-top:6.7pt;width:224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" fillcolor="window" stroked="f" strokeweight="1pt">
              <v:textbox>
                <w:txbxContent>
                  <w:p w14:paraId="64CAA73C" w14:textId="77777777" w:rsidR="00536E1E" w:rsidRPr="00C74B2D" w:rsidRDefault="00536E1E" w:rsidP="00536E1E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4D7EA09B" w14:textId="77777777" w:rsidR="00082D5B" w:rsidRPr="00920A7F" w:rsidRDefault="00082D5B" w:rsidP="00082D5B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A80EB" wp14:editId="7190B626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7937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93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3DEA20" w14:textId="77777777" w:rsidR="00F01729" w:rsidRPr="00F01729" w:rsidRDefault="00F01729" w:rsidP="00F01729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F01729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1930 William Few Parkway</w:t>
                          </w:r>
                        </w:p>
                        <w:p w14:paraId="274B71E4" w14:textId="77777777" w:rsidR="00F01729" w:rsidRPr="00F01729" w:rsidRDefault="00F01729" w:rsidP="00F01729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F01729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Grovetown, Georgia 30813</w:t>
                          </w:r>
                        </w:p>
                        <w:p w14:paraId="145D0E60" w14:textId="77777777" w:rsidR="00F01729" w:rsidRPr="00F01729" w:rsidRDefault="00F01729" w:rsidP="00F01729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F01729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706-868-3330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F01729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706-868-3336</w:t>
                          </w:r>
                        </w:p>
                        <w:p w14:paraId="50FD247C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A80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" fillcolor="white [3212]" stroked="f">
              <v:textbox>
                <w:txbxContent>
                  <w:p w14:paraId="093DEA20" w14:textId="77777777" w:rsidR="00F01729" w:rsidRPr="00F01729" w:rsidRDefault="00F01729" w:rsidP="00F01729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F01729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1930 William Few Parkway</w:t>
                    </w:r>
                  </w:p>
                  <w:p w14:paraId="274B71E4" w14:textId="77777777" w:rsidR="00F01729" w:rsidRPr="00F01729" w:rsidRDefault="00F01729" w:rsidP="00F01729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F01729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Grovetown, Georgia 30813</w:t>
                    </w:r>
                  </w:p>
                  <w:p w14:paraId="145D0E60" w14:textId="77777777" w:rsidR="00F01729" w:rsidRPr="00F01729" w:rsidRDefault="00F01729" w:rsidP="00F01729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F01729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706-868-3330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F01729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706-868-3336</w:t>
                    </w:r>
                  </w:p>
                  <w:p w14:paraId="50FD247C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A8B688" wp14:editId="7E6F5A71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49F6304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21A68412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A8B688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749F6304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21A68412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10ED957E" wp14:editId="058CC0BE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82D5B"/>
    <w:rsid w:val="000E5A72"/>
    <w:rsid w:val="000F0FFD"/>
    <w:rsid w:val="000F3CFC"/>
    <w:rsid w:val="001125EE"/>
    <w:rsid w:val="0018365B"/>
    <w:rsid w:val="00187287"/>
    <w:rsid w:val="001A075D"/>
    <w:rsid w:val="0031387E"/>
    <w:rsid w:val="0036544D"/>
    <w:rsid w:val="003843BE"/>
    <w:rsid w:val="003A0543"/>
    <w:rsid w:val="003C4802"/>
    <w:rsid w:val="003E32F9"/>
    <w:rsid w:val="00412842"/>
    <w:rsid w:val="004C1C01"/>
    <w:rsid w:val="004C3EC1"/>
    <w:rsid w:val="004E0BF1"/>
    <w:rsid w:val="00536E1E"/>
    <w:rsid w:val="005A1FD2"/>
    <w:rsid w:val="005B61FC"/>
    <w:rsid w:val="00767D79"/>
    <w:rsid w:val="00796277"/>
    <w:rsid w:val="007A6E5E"/>
    <w:rsid w:val="008036B3"/>
    <w:rsid w:val="008121B1"/>
    <w:rsid w:val="008403C5"/>
    <w:rsid w:val="00901E12"/>
    <w:rsid w:val="00921536"/>
    <w:rsid w:val="00945BE5"/>
    <w:rsid w:val="009F0DF3"/>
    <w:rsid w:val="00A048AE"/>
    <w:rsid w:val="00A868D1"/>
    <w:rsid w:val="00AB4D50"/>
    <w:rsid w:val="00AE485D"/>
    <w:rsid w:val="00AF471C"/>
    <w:rsid w:val="00B1462D"/>
    <w:rsid w:val="00B52E24"/>
    <w:rsid w:val="00BC5346"/>
    <w:rsid w:val="00C8486B"/>
    <w:rsid w:val="00CA7AF3"/>
    <w:rsid w:val="00D0088F"/>
    <w:rsid w:val="00D1556F"/>
    <w:rsid w:val="00D17417"/>
    <w:rsid w:val="00D60DAB"/>
    <w:rsid w:val="00D72184"/>
    <w:rsid w:val="00D86854"/>
    <w:rsid w:val="00DA3D07"/>
    <w:rsid w:val="00DB7E58"/>
    <w:rsid w:val="00DC6C6C"/>
    <w:rsid w:val="00DD573C"/>
    <w:rsid w:val="00DE484E"/>
    <w:rsid w:val="00E044E4"/>
    <w:rsid w:val="00E1445C"/>
    <w:rsid w:val="00E64C4C"/>
    <w:rsid w:val="00E661AE"/>
    <w:rsid w:val="00EB64AE"/>
    <w:rsid w:val="00F01729"/>
    <w:rsid w:val="00F51290"/>
    <w:rsid w:val="00F548D8"/>
    <w:rsid w:val="00FD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2FA10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3EC1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G Times" w:eastAsia="Times New Roman" w:hAnsi="CG Times" w:cs="Times New Roman"/>
      <w:b/>
      <w:bCs/>
      <w:i/>
      <w:i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4C3EC1"/>
    <w:rPr>
      <w:rFonts w:ascii="CG Times" w:eastAsia="Times New Roman" w:hAnsi="CG Times" w:cs="Times New Roman"/>
      <w:b/>
      <w:bCs/>
      <w:i/>
      <w:i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09D74-9B74-4F83-BC37-185923FA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2025-03-04T15:01:00Z</dcterms:created>
  <dcterms:modified xsi:type="dcterms:W3CDTF">2025-03-04T15:05:00Z</dcterms:modified>
</cp:coreProperties>
</file>