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595B2AB" w14:textId="77777777" w:rsidR="00CB598A" w:rsidRPr="00CB598A" w:rsidRDefault="00CB598A" w:rsidP="00CB598A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5C7D11F4" w14:textId="77777777" w:rsidR="00CB598A" w:rsidRPr="00CB598A" w:rsidRDefault="00CB598A" w:rsidP="00CB598A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40827DAB" w14:textId="77777777" w:rsidR="00CB598A" w:rsidRPr="00CB598A" w:rsidRDefault="00CB598A" w:rsidP="00CB598A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</w:p>
    <w:p w14:paraId="2A090B2E" w14:textId="49B5A989" w:rsidR="00CB598A" w:rsidRPr="00C842FE" w:rsidRDefault="00CB598A" w:rsidP="00CB598A">
      <w:pPr>
        <w:spacing w:line="19" w:lineRule="atLeast"/>
        <w:jc w:val="center"/>
        <w:rPr>
          <w:rFonts w:ascii="Arial" w:hAnsi="Arial" w:cs="Arial"/>
          <w:b/>
          <w:bCs/>
          <w:sz w:val="28"/>
          <w:szCs w:val="28"/>
        </w:rPr>
      </w:pPr>
      <w:r w:rsidRPr="00C842FE">
        <w:rPr>
          <w:rFonts w:ascii="Arial" w:hAnsi="Arial" w:cs="Arial"/>
          <w:b/>
          <w:bCs/>
          <w:sz w:val="28"/>
          <w:szCs w:val="28"/>
        </w:rPr>
        <w:t>Burke County Board of Health Meetings 2025</w:t>
      </w:r>
    </w:p>
    <w:p w14:paraId="37FEAAE5" w14:textId="7997587D" w:rsidR="00CB598A" w:rsidRPr="00C842FE" w:rsidRDefault="00CB598A" w:rsidP="00CB598A">
      <w:pPr>
        <w:spacing w:line="19" w:lineRule="atLeast"/>
        <w:jc w:val="center"/>
        <w:rPr>
          <w:rFonts w:ascii="Arial" w:hAnsi="Arial" w:cs="Arial"/>
          <w:i/>
          <w:sz w:val="28"/>
          <w:szCs w:val="28"/>
        </w:rPr>
      </w:pPr>
      <w:r w:rsidRPr="00C842FE">
        <w:rPr>
          <w:rFonts w:ascii="Arial" w:hAnsi="Arial" w:cs="Arial"/>
          <w:b/>
          <w:bCs/>
          <w:i/>
          <w:sz w:val="28"/>
          <w:szCs w:val="28"/>
        </w:rPr>
        <w:t>Location: Health Department 1:00 pm</w:t>
      </w:r>
    </w:p>
    <w:p w14:paraId="01DCE025" w14:textId="77777777" w:rsidR="00CB598A" w:rsidRPr="00C842FE" w:rsidRDefault="00CB598A" w:rsidP="00CB598A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</w:p>
    <w:p w14:paraId="3FEEDC19" w14:textId="5935D944" w:rsidR="00CB598A" w:rsidRPr="00C842FE" w:rsidRDefault="00CB598A" w:rsidP="00CB598A">
      <w:pPr>
        <w:spacing w:line="19" w:lineRule="atLeast"/>
        <w:jc w:val="center"/>
        <w:rPr>
          <w:rFonts w:ascii="Arial" w:hAnsi="Arial" w:cs="Arial"/>
          <w:b/>
          <w:bCs/>
          <w:color w:val="FF0000"/>
          <w:sz w:val="28"/>
          <w:szCs w:val="28"/>
        </w:rPr>
      </w:pPr>
      <w:r w:rsidRPr="00C842FE">
        <w:rPr>
          <w:rFonts w:ascii="Arial" w:hAnsi="Arial" w:cs="Arial"/>
          <w:sz w:val="28"/>
          <w:szCs w:val="28"/>
        </w:rPr>
        <w:t xml:space="preserve">March 5 </w:t>
      </w:r>
    </w:p>
    <w:p w14:paraId="497E7ACE" w14:textId="1E190392" w:rsidR="00CB598A" w:rsidRPr="00C842FE" w:rsidRDefault="00CB598A" w:rsidP="00CB598A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C842FE">
        <w:rPr>
          <w:rFonts w:ascii="Arial" w:hAnsi="Arial" w:cs="Arial"/>
          <w:sz w:val="28"/>
          <w:szCs w:val="28"/>
        </w:rPr>
        <w:t>June 4</w:t>
      </w:r>
    </w:p>
    <w:p w14:paraId="143A14DE" w14:textId="30FABC5D" w:rsidR="00CB598A" w:rsidRPr="00C842FE" w:rsidRDefault="00CB598A" w:rsidP="00CB598A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C842FE">
        <w:rPr>
          <w:rFonts w:ascii="Arial" w:hAnsi="Arial" w:cs="Arial"/>
          <w:sz w:val="28"/>
          <w:szCs w:val="28"/>
        </w:rPr>
        <w:t>September 3</w:t>
      </w:r>
    </w:p>
    <w:p w14:paraId="133F4EEF" w14:textId="691BD0AD" w:rsidR="00CB598A" w:rsidRPr="00C842FE" w:rsidRDefault="00CB598A" w:rsidP="00CB598A">
      <w:pPr>
        <w:spacing w:line="19" w:lineRule="atLeast"/>
        <w:jc w:val="center"/>
        <w:rPr>
          <w:rFonts w:ascii="Arial" w:hAnsi="Arial" w:cs="Arial"/>
          <w:sz w:val="28"/>
          <w:szCs w:val="28"/>
        </w:rPr>
      </w:pPr>
      <w:r w:rsidRPr="00C842FE">
        <w:rPr>
          <w:rFonts w:ascii="Arial" w:hAnsi="Arial" w:cs="Arial"/>
          <w:sz w:val="28"/>
          <w:szCs w:val="28"/>
        </w:rPr>
        <w:t xml:space="preserve">December 3 </w:t>
      </w:r>
    </w:p>
    <w:p w14:paraId="4AE4C2A9" w14:textId="77777777" w:rsidR="000E5A72" w:rsidRPr="00C842FE" w:rsidRDefault="000E5A72" w:rsidP="00CB598A">
      <w:pPr>
        <w:spacing w:after="0" w:line="240" w:lineRule="auto"/>
        <w:jc w:val="center"/>
        <w:rPr>
          <w:sz w:val="28"/>
          <w:szCs w:val="28"/>
        </w:rPr>
      </w:pPr>
    </w:p>
    <w:p w14:paraId="450CA5F6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11479CAC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03521ED9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54C606CE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4C000013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370FC0AE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725F9CA3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590919B7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4D2C6F1A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3CAF0852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21DEFD65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02ABC9BC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1366F410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6FADB738" w14:textId="77777777" w:rsidR="00F548D8" w:rsidRPr="00CB598A" w:rsidRDefault="00F548D8" w:rsidP="00CB598A">
      <w:pPr>
        <w:spacing w:after="0" w:line="240" w:lineRule="auto"/>
        <w:jc w:val="center"/>
        <w:rPr>
          <w:sz w:val="24"/>
          <w:szCs w:val="24"/>
        </w:rPr>
      </w:pPr>
    </w:p>
    <w:p w14:paraId="765AD308" w14:textId="77777777" w:rsidR="00CA7AF3" w:rsidRPr="00CB598A" w:rsidRDefault="00CA7AF3" w:rsidP="00CB598A">
      <w:pPr>
        <w:spacing w:after="0" w:line="240" w:lineRule="auto"/>
        <w:jc w:val="center"/>
        <w:rPr>
          <w:sz w:val="24"/>
          <w:szCs w:val="24"/>
        </w:rPr>
      </w:pPr>
    </w:p>
    <w:p w14:paraId="155EC522" w14:textId="77777777" w:rsidR="00CA7AF3" w:rsidRPr="00CB598A" w:rsidRDefault="00CA7AF3" w:rsidP="00CB598A">
      <w:pPr>
        <w:spacing w:after="0" w:line="240" w:lineRule="auto"/>
        <w:jc w:val="center"/>
        <w:rPr>
          <w:sz w:val="24"/>
          <w:szCs w:val="24"/>
        </w:rPr>
      </w:pPr>
    </w:p>
    <w:p w14:paraId="6FBD5A21" w14:textId="77777777" w:rsidR="00CA7AF3" w:rsidRPr="00CB598A" w:rsidRDefault="00CA7AF3" w:rsidP="00CB598A">
      <w:pPr>
        <w:spacing w:after="0" w:line="240" w:lineRule="auto"/>
        <w:jc w:val="center"/>
        <w:rPr>
          <w:sz w:val="24"/>
          <w:szCs w:val="24"/>
        </w:rPr>
      </w:pPr>
    </w:p>
    <w:p w14:paraId="4E378758" w14:textId="77777777" w:rsidR="00D336FB" w:rsidRPr="00CB598A" w:rsidRDefault="00D336FB" w:rsidP="00CB598A">
      <w:pPr>
        <w:spacing w:after="0" w:line="240" w:lineRule="auto"/>
        <w:jc w:val="center"/>
        <w:rPr>
          <w:sz w:val="24"/>
          <w:szCs w:val="24"/>
        </w:rPr>
      </w:pPr>
    </w:p>
    <w:sectPr w:rsidR="00D336FB" w:rsidRPr="00CB598A" w:rsidSect="00F6688C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2240" w:h="15840" w:code="1"/>
      <w:pgMar w:top="1440" w:right="1440" w:bottom="1440" w:left="1440" w:header="576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D4676E" w14:textId="77777777" w:rsidR="00F6688C" w:rsidRDefault="00F6688C" w:rsidP="000F3CFC">
      <w:pPr>
        <w:spacing w:after="0" w:line="240" w:lineRule="auto"/>
      </w:pPr>
      <w:r>
        <w:separator/>
      </w:r>
    </w:p>
  </w:endnote>
  <w:endnote w:type="continuationSeparator" w:id="0">
    <w:p w14:paraId="3C0B2F22" w14:textId="77777777" w:rsidR="00F6688C" w:rsidRDefault="00F6688C" w:rsidP="000F3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nion Pro">
    <w:altName w:val="Times New Roman"/>
    <w:panose1 w:val="00000000000000000000"/>
    <w:charset w:val="00"/>
    <w:family w:val="roman"/>
    <w:notTrueType/>
    <w:pitch w:val="variable"/>
    <w:sig w:usb0="00000001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F692BE" w14:textId="77777777" w:rsidR="00FC5E9A" w:rsidRDefault="00FC5E9A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332426" w14:textId="77777777" w:rsidR="00187287" w:rsidRDefault="00187287" w:rsidP="00187287">
    <w:pPr>
      <w:pStyle w:val="Footer"/>
      <w:jc w:val="right"/>
    </w:pPr>
    <w:r>
      <w:rPr>
        <w:noProof/>
      </w:rPr>
      <w:drawing>
        <wp:inline distT="0" distB="0" distL="0" distR="0" wp14:anchorId="370B0B4A" wp14:editId="3DBCF63E">
          <wp:extent cx="4672584" cy="387096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4C5CA" w14:textId="77777777" w:rsidR="00D60DAB" w:rsidRPr="00D60DAB" w:rsidRDefault="00D60DAB" w:rsidP="00C026CF">
    <w:pPr>
      <w:spacing w:line="240" w:lineRule="auto"/>
      <w:ind w:left="2160"/>
      <w:jc w:val="center"/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</w:pPr>
    <w:r w:rsidRPr="00D60DAB">
      <w:rPr>
        <w:rFonts w:asciiTheme="majorHAnsi" w:hAnsiTheme="majorHAnsi" w:cstheme="majorHAnsi"/>
        <w:b/>
        <w:color w:val="4C4D4F"/>
        <w:spacing w:val="-1"/>
        <w:position w:val="-4"/>
        <w:sz w:val="24"/>
        <w:szCs w:val="24"/>
      </w:rPr>
      <w:t>B. Lamar Murray Public Health Center</w:t>
    </w:r>
  </w:p>
  <w:p w14:paraId="3FF4A309" w14:textId="1A622033" w:rsidR="00D60DAB" w:rsidRPr="00D60DAB" w:rsidRDefault="00424A65" w:rsidP="00C026CF">
    <w:pPr>
      <w:ind w:left="2160"/>
      <w:jc w:val="center"/>
      <w:rPr>
        <w:rFonts w:asciiTheme="majorHAnsi" w:hAnsiTheme="majorHAnsi" w:cstheme="majorHAnsi"/>
        <w:color w:val="4C4D4F"/>
        <w:spacing w:val="-1"/>
        <w:position w:val="-4"/>
      </w:rPr>
    </w:pPr>
    <w:r>
      <w:rPr>
        <w:rFonts w:asciiTheme="majorHAnsi" w:hAnsiTheme="majorHAnsi" w:cstheme="majorHAnsi"/>
        <w:color w:val="4C4D4F"/>
        <w:spacing w:val="-1"/>
        <w:position w:val="-4"/>
      </w:rPr>
      <w:t xml:space="preserve">Lee </w:t>
    </w:r>
    <w:r w:rsidR="00A955D1">
      <w:rPr>
        <w:rFonts w:asciiTheme="majorHAnsi" w:hAnsiTheme="majorHAnsi" w:cstheme="majorHAnsi"/>
        <w:color w:val="4C4D4F"/>
        <w:spacing w:val="-1"/>
        <w:position w:val="-4"/>
      </w:rPr>
      <w:t xml:space="preserve">A. </w:t>
    </w:r>
    <w:r w:rsidR="00536A81">
      <w:rPr>
        <w:rFonts w:asciiTheme="majorHAnsi" w:hAnsiTheme="majorHAnsi" w:cstheme="majorHAnsi"/>
        <w:color w:val="4C4D4F"/>
        <w:spacing w:val="-1"/>
        <w:position w:val="-4"/>
      </w:rPr>
      <w:t>Donohue</w:t>
    </w:r>
    <w:r>
      <w:rPr>
        <w:rFonts w:asciiTheme="majorHAnsi" w:hAnsiTheme="majorHAnsi" w:cstheme="majorHAnsi"/>
        <w:color w:val="4C4D4F"/>
        <w:spacing w:val="-1"/>
        <w:position w:val="-4"/>
      </w:rPr>
      <w:t xml:space="preserve">, MD, FACP, </w:t>
    </w:r>
    <w:r w:rsidR="00D60DAB" w:rsidRPr="00D60DAB">
      <w:rPr>
        <w:rFonts w:asciiTheme="majorHAnsi" w:hAnsiTheme="majorHAnsi" w:cstheme="majorHAnsi"/>
        <w:color w:val="4C4D4F"/>
        <w:spacing w:val="-1"/>
        <w:position w:val="-4"/>
      </w:rPr>
      <w:t>District Health Director</w:t>
    </w:r>
  </w:p>
  <w:p w14:paraId="271F6324" w14:textId="77777777" w:rsidR="00F548D8" w:rsidRDefault="00F548D8" w:rsidP="00F548D8">
    <w:pPr>
      <w:pStyle w:val="Footer"/>
      <w:jc w:val="right"/>
    </w:pPr>
    <w:r>
      <w:rPr>
        <w:noProof/>
      </w:rPr>
      <w:drawing>
        <wp:inline distT="0" distB="0" distL="0" distR="0" wp14:anchorId="384092C3" wp14:editId="204B2214">
          <wp:extent cx="4672584" cy="387096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DPH_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672584" cy="3870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00F2D39" w14:textId="77777777" w:rsidR="00F6688C" w:rsidRDefault="00F6688C" w:rsidP="000F3CFC">
      <w:pPr>
        <w:spacing w:after="0" w:line="240" w:lineRule="auto"/>
      </w:pPr>
      <w:r>
        <w:separator/>
      </w:r>
    </w:p>
  </w:footnote>
  <w:footnote w:type="continuationSeparator" w:id="0">
    <w:p w14:paraId="69E3D19C" w14:textId="77777777" w:rsidR="00F6688C" w:rsidRDefault="00F6688C" w:rsidP="000F3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AB0B37" w14:textId="77777777" w:rsidR="00FC5E9A" w:rsidRDefault="00FC5E9A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A541C1" w14:textId="77777777" w:rsidR="00FC5E9A" w:rsidRDefault="00FC5E9A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3095F1D" w14:textId="77777777" w:rsidR="00F548D8" w:rsidRDefault="00F5442E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153F72A1" wp14:editId="3E1D569E">
              <wp:simplePos x="0" y="0"/>
              <wp:positionH relativeFrom="column">
                <wp:posOffset>1758950</wp:posOffset>
              </wp:positionH>
              <wp:positionV relativeFrom="paragraph">
                <wp:posOffset>78740</wp:posOffset>
              </wp:positionV>
              <wp:extent cx="2844800" cy="34925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844800" cy="349250"/>
                      </a:xfrm>
                      <a:prstGeom prst="rect">
                        <a:avLst/>
                      </a:prstGeom>
                      <a:solidFill>
                        <a:sysClr val="window" lastClr="FFFFFF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txbx>
                      <w:txbxContent>
                        <w:p w14:paraId="7D671308" w14:textId="77777777" w:rsidR="00E50B47" w:rsidRPr="00C74B2D" w:rsidRDefault="00E50B47" w:rsidP="00E50B47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</w:pP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>Kathleen Toomey, M.D., M.P.H</w:t>
                          </w:r>
                          <w:r>
                            <w:rPr>
                              <w:rFonts w:asciiTheme="majorHAnsi" w:hAnsiTheme="majorHAnsi"/>
                              <w:color w:val="000000" w:themeColor="text1"/>
                            </w:rPr>
                            <w:t>.</w:t>
                          </w:r>
                          <w:r w:rsidRPr="00C74B2D">
                            <w:rPr>
                              <w:rFonts w:asciiTheme="majorHAnsi" w:hAnsiTheme="majorHAnsi"/>
                              <w:color w:val="000000" w:themeColor="text1"/>
                            </w:rPr>
                            <w:t xml:space="preserve">, </w:t>
                          </w:r>
                          <w:r w:rsidRPr="00C74B2D">
                            <w:rPr>
                              <w:rFonts w:asciiTheme="majorHAnsi" w:hAnsiTheme="majorHAnsi"/>
                              <w:b/>
                              <w:color w:val="000000" w:themeColor="text1"/>
                            </w:rPr>
                            <w:t>Commissioner</w:t>
                          </w:r>
                        </w:p>
                        <w:p w14:paraId="76521BD4" w14:textId="77777777" w:rsidR="00F5442E" w:rsidRPr="00920A7F" w:rsidRDefault="00F5442E" w:rsidP="00F5442E">
                          <w:pPr>
                            <w:rPr>
                              <w:rFonts w:asciiTheme="majorHAnsi" w:hAnsiTheme="majorHAnsi"/>
                              <w:b/>
                              <w:color w:val="000000" w:themeColor="text1"/>
                              <w:sz w:val="21"/>
                              <w:szCs w:val="21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53F72A1" id="Rectangle 5" o:spid="_x0000_s1026" style="position:absolute;margin-left:138.5pt;margin-top:6.2pt;width:224pt;height:27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" fillcolor="window" stroked="f" strokeweight="1pt">
              <v:textbox>
                <w:txbxContent>
                  <w:p w14:paraId="7D671308" w14:textId="77777777" w:rsidR="00E50B47" w:rsidRPr="00C74B2D" w:rsidRDefault="00E50B47" w:rsidP="00E50B47">
                    <w:pPr>
                      <w:rPr>
                        <w:rFonts w:asciiTheme="majorHAnsi" w:hAnsiTheme="majorHAnsi"/>
                        <w:b/>
                        <w:color w:val="000000" w:themeColor="text1"/>
                      </w:rPr>
                    </w:pP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>Kathleen Toomey, M.D., M.P.H</w:t>
                    </w:r>
                    <w:r>
                      <w:rPr>
                        <w:rFonts w:asciiTheme="majorHAnsi" w:hAnsiTheme="majorHAnsi"/>
                        <w:color w:val="000000" w:themeColor="text1"/>
                      </w:rPr>
                      <w:t>.</w:t>
                    </w:r>
                    <w:r w:rsidRPr="00C74B2D">
                      <w:rPr>
                        <w:rFonts w:asciiTheme="majorHAnsi" w:hAnsiTheme="majorHAnsi"/>
                        <w:color w:val="000000" w:themeColor="text1"/>
                      </w:rPr>
                      <w:t xml:space="preserve">, </w:t>
                    </w:r>
                    <w:r w:rsidRPr="00C74B2D">
                      <w:rPr>
                        <w:rFonts w:asciiTheme="majorHAnsi" w:hAnsiTheme="majorHAnsi"/>
                        <w:b/>
                        <w:color w:val="000000" w:themeColor="text1"/>
                      </w:rPr>
                      <w:t>Commissioner</w:t>
                    </w:r>
                  </w:p>
                  <w:p w14:paraId="76521BD4" w14:textId="77777777" w:rsidR="00F5442E" w:rsidRPr="00920A7F" w:rsidRDefault="00F5442E" w:rsidP="00F5442E">
                    <w:pPr>
                      <w:rPr>
                        <w:rFonts w:asciiTheme="majorHAnsi" w:hAnsiTheme="majorHAnsi"/>
                        <w:b/>
                        <w:color w:val="000000" w:themeColor="text1"/>
                        <w:sz w:val="21"/>
                        <w:szCs w:val="21"/>
                      </w:rPr>
                    </w:pPr>
                  </w:p>
                </w:txbxContent>
              </v:textbox>
            </v:rect>
          </w:pict>
        </mc:Fallback>
      </mc:AlternateContent>
    </w:r>
    <w:r w:rsidR="00DC6568">
      <w:rPr>
        <w:noProof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0690B3DC" wp14:editId="7850A4D5">
              <wp:simplePos x="0" y="0"/>
              <wp:positionH relativeFrom="column">
                <wp:posOffset>-114300</wp:posOffset>
              </wp:positionH>
              <wp:positionV relativeFrom="paragraph">
                <wp:posOffset>377190</wp:posOffset>
              </wp:positionV>
              <wp:extent cx="6489700" cy="773430"/>
              <wp:effectExtent l="0" t="0" r="6350" b="7620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489700" cy="773430"/>
                        <a:chOff x="-381000" y="0"/>
                        <a:chExt cx="6489700" cy="773430"/>
                      </a:xfrm>
                    </wpg:grpSpPr>
                    <wps:wsp>
                      <wps:cNvPr id="1" name="Text Box 1"/>
                      <wps:cNvSpPr txBox="1">
                        <a:spLocks noChangeArrowheads="1"/>
                      </wps:cNvSpPr>
                      <wps:spPr bwMode="auto">
                        <a:xfrm>
                          <a:off x="3136900" y="0"/>
                          <a:ext cx="2971800" cy="77343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CEFC29" w14:textId="77777777" w:rsidR="00796277" w:rsidRPr="00D60DAB" w:rsidRDefault="00796277" w:rsidP="00D60DAB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color w:val="4C4D4F"/>
                                <w:spacing w:val="-1"/>
                                <w:position w:val="-4"/>
                              </w:rPr>
                            </w:pPr>
                            <w:r w:rsidRPr="00D60DAB">
                              <w:rPr>
                                <w:rFonts w:asciiTheme="majorHAnsi" w:hAnsiTheme="majorHAnsi" w:cstheme="majorHAnsi"/>
                                <w:color w:val="4C4D4F"/>
                                <w:spacing w:val="-1"/>
                                <w:position w:val="-4"/>
                              </w:rPr>
                              <w:t>P.O. Box 238 / 114 Dogwood Drive</w:t>
                            </w:r>
                          </w:p>
                          <w:p w14:paraId="47AC8676" w14:textId="77777777" w:rsidR="00796277" w:rsidRPr="00D60DAB" w:rsidRDefault="00796277" w:rsidP="00D60DAB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color w:val="4C4D4F"/>
                                <w:spacing w:val="-1"/>
                                <w:position w:val="-4"/>
                              </w:rPr>
                            </w:pPr>
                            <w:r w:rsidRPr="00D60DAB">
                              <w:rPr>
                                <w:rFonts w:asciiTheme="majorHAnsi" w:hAnsiTheme="majorHAnsi" w:cstheme="majorHAnsi"/>
                                <w:color w:val="4C4D4F"/>
                                <w:spacing w:val="-1"/>
                                <w:position w:val="-4"/>
                              </w:rPr>
                              <w:t xml:space="preserve"> Waynesboro, Georgia  30830-0238</w:t>
                            </w:r>
                          </w:p>
                          <w:p w14:paraId="01DFF802" w14:textId="77777777" w:rsidR="007F5287" w:rsidRDefault="00796277" w:rsidP="00D60DAB">
                            <w:pPr>
                              <w:spacing w:after="0" w:line="240" w:lineRule="auto"/>
                              <w:jc w:val="right"/>
                              <w:rPr>
                                <w:rFonts w:asciiTheme="majorHAnsi" w:hAnsiTheme="majorHAnsi" w:cstheme="majorHAnsi"/>
                                <w:color w:val="4C4D4F"/>
                                <w:spacing w:val="-1"/>
                                <w:position w:val="-4"/>
                              </w:rPr>
                            </w:pPr>
                            <w:r w:rsidRPr="00D60DAB">
                              <w:rPr>
                                <w:rFonts w:asciiTheme="majorHAnsi" w:hAnsiTheme="majorHAnsi" w:cstheme="majorHAnsi"/>
                                <w:color w:val="4C4D4F"/>
                                <w:spacing w:val="-1"/>
                                <w:position w:val="-4"/>
                              </w:rPr>
                              <w:t>Phone:  706-554-3456 / Fax:  7</w:t>
                            </w:r>
                            <w:r w:rsidR="007F5287">
                              <w:rPr>
                                <w:rFonts w:asciiTheme="majorHAnsi" w:hAnsiTheme="majorHAnsi" w:cstheme="majorHAnsi"/>
                                <w:color w:val="4C4D4F"/>
                                <w:spacing w:val="-1"/>
                                <w:position w:val="-4"/>
                              </w:rPr>
                              <w:t>62-218-2757</w:t>
                            </w:r>
                          </w:p>
                          <w:p w14:paraId="1F50B2B8" w14:textId="58607FA7" w:rsidR="00796277" w:rsidRPr="00796277" w:rsidRDefault="007F5287" w:rsidP="00D60DAB">
                            <w:pPr>
                              <w:spacing w:after="0" w:line="240" w:lineRule="auto"/>
                              <w:jc w:val="right"/>
                              <w:rPr>
                                <w:b/>
                                <w:i/>
                              </w:rPr>
                            </w:pPr>
                            <w:hyperlink r:id="rId1" w:history="1">
                              <w:r w:rsidRPr="00237892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i/>
                                  <w:position w:val="2"/>
                                </w:rPr>
                                <w:t>ww</w:t>
                              </w:r>
                              <w:r w:rsidRPr="00237892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i/>
                                  <w:spacing w:val="-14"/>
                                  <w:position w:val="2"/>
                                </w:rPr>
                                <w:t>w</w:t>
                              </w:r>
                              <w:r w:rsidRPr="00237892">
                                <w:rPr>
                                  <w:rStyle w:val="Hyperlink"/>
                                  <w:rFonts w:asciiTheme="majorHAnsi" w:hAnsiTheme="majorHAnsi" w:cstheme="majorHAnsi"/>
                                  <w:b/>
                                  <w:i/>
                                  <w:position w:val="2"/>
                                </w:rPr>
                                <w:t>.ecphd.com</w:t>
                              </w:r>
                            </w:hyperlink>
                            <w:r w:rsidR="00796277" w:rsidRPr="00796277">
                              <w:rPr>
                                <w:rFonts w:ascii="Minion Pro" w:hAnsi="Minion Pro"/>
                                <w:b/>
                                <w:i/>
                                <w:color w:val="FF0000"/>
                                <w:position w:val="2"/>
                              </w:rPr>
                              <w:t xml:space="preserve"> </w:t>
                            </w:r>
                            <w:r w:rsidR="00796277" w:rsidRPr="00796277">
                              <w:rPr>
                                <w:rFonts w:ascii="Minion Pro" w:hAnsi="Minion Pro"/>
                                <w:b/>
                                <w:i/>
                                <w:vanish/>
                                <w:color w:val="4C4D4F"/>
                                <w:spacing w:val="-1"/>
                                <w:position w:val="-4"/>
                              </w:rPr>
                              <w:t xml:space="preserve"> District Health Director26</w:t>
                            </w:r>
                            <w:r w:rsidR="00796277" w:rsidRPr="00796277">
                              <w:rPr>
                                <w:rFonts w:ascii="Minion Pro" w:hAnsi="Minion Pro"/>
                                <w:b/>
                                <w:i/>
                                <w:vanish/>
                                <w:color w:val="4C4D4F"/>
                                <w:spacing w:val="-1"/>
                                <w:position w:val="-4"/>
                              </w:rPr>
                              <w:cr/>
                              <w:t>D., M.S., District Health Director</w:t>
                            </w:r>
                            <w:r w:rsidR="00796277" w:rsidRPr="00796277">
                              <w:rPr>
                                <w:rFonts w:ascii="Minion Pro" w:hAnsi="Minion Pro"/>
                                <w:b/>
                                <w:i/>
                                <w:vanish/>
                                <w:color w:val="4C4D4F"/>
                                <w:spacing w:val="-1"/>
                                <w:position w:val="-4"/>
                              </w:rPr>
                              <w:cr/>
                              <w:t>a physical, child has allergies.  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s:wsp>
                      <wps:cNvPr id="7" name="Rectangle 7"/>
                      <wps:cNvSpPr/>
                      <wps:spPr>
                        <a:xfrm>
                          <a:off x="-381000" y="88900"/>
                          <a:ext cx="1358900" cy="31115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BB34226" w14:textId="77777777" w:rsidR="00921536" w:rsidRPr="00921536" w:rsidRDefault="00921536" w:rsidP="00DC6C6C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 w:cstheme="majorHAnsi"/>
                                <w:color w:val="FF0000"/>
                                <w:sz w:val="14"/>
                                <w:szCs w:val="14"/>
                              </w:rPr>
                            </w:pPr>
                            <w:r w:rsidRPr="00921536">
                              <w:rPr>
                                <w:rFonts w:asciiTheme="majorHAnsi" w:hAnsiTheme="majorHAnsi" w:cstheme="majorHAnsi"/>
                                <w:color w:val="FF0000"/>
                                <w:sz w:val="14"/>
                                <w:szCs w:val="14"/>
                              </w:rPr>
                              <w:t xml:space="preserve">__________________________                            </w:t>
                            </w:r>
                            <w:r w:rsidRPr="00921536">
                              <w:rPr>
                                <w:rFonts w:asciiTheme="majorHAnsi" w:hAnsiTheme="majorHAnsi" w:cstheme="majorHAnsi"/>
                                <w:color w:val="FF0000"/>
                                <w:sz w:val="12"/>
                                <w:szCs w:val="12"/>
                              </w:rPr>
                              <w:t>East Central Health District</w:t>
                            </w:r>
                            <w:r>
                              <w:rPr>
                                <w:rFonts w:asciiTheme="majorHAnsi" w:hAnsiTheme="majorHAnsi" w:cstheme="majorHAnsi"/>
                                <w:color w:val="FF0000"/>
                                <w:sz w:val="14"/>
                                <w:szCs w:val="14"/>
                              </w:rPr>
                              <w:t xml:space="preserve">   </w:t>
                            </w:r>
                          </w:p>
                          <w:p w14:paraId="56FD8F88" w14:textId="77777777" w:rsidR="00921536" w:rsidRPr="00921536" w:rsidRDefault="00FE08B1" w:rsidP="00921536">
                            <w:pP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sz w:val="18"/>
                                <w:szCs w:val="18"/>
                              </w:rPr>
                              <w:t xml:space="preserve">  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0690B3DC" id="Group 8" o:spid="_x0000_s1027" style="position:absolute;margin-left:-9pt;margin-top:29.7pt;width:511pt;height:60.9pt;z-index:251660288;mso-width-relative:margin" coordorigin="-3810" coordsize="64897,77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8" type="#_x0000_t202" style="position:absolute;left:31369;width:29718;height:773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" fillcolor="white [3212]" stroked="f">
                <v:textbox style="mso-fit-shape-to-text:t">
                  <w:txbxContent>
                    <w:p w14:paraId="48CEFC29" w14:textId="77777777" w:rsidR="00796277" w:rsidRPr="00D60DAB" w:rsidRDefault="00796277" w:rsidP="00D60DAB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color w:val="4C4D4F"/>
                          <w:spacing w:val="-1"/>
                          <w:position w:val="-4"/>
                        </w:rPr>
                      </w:pPr>
                      <w:r w:rsidRPr="00D60DAB">
                        <w:rPr>
                          <w:rFonts w:asciiTheme="majorHAnsi" w:hAnsiTheme="majorHAnsi" w:cstheme="majorHAnsi"/>
                          <w:color w:val="4C4D4F"/>
                          <w:spacing w:val="-1"/>
                          <w:position w:val="-4"/>
                        </w:rPr>
                        <w:t>P.O. Box 238 / 114 Dogwood Drive</w:t>
                      </w:r>
                    </w:p>
                    <w:p w14:paraId="47AC8676" w14:textId="77777777" w:rsidR="00796277" w:rsidRPr="00D60DAB" w:rsidRDefault="00796277" w:rsidP="00D60DAB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color w:val="4C4D4F"/>
                          <w:spacing w:val="-1"/>
                          <w:position w:val="-4"/>
                        </w:rPr>
                      </w:pPr>
                      <w:r w:rsidRPr="00D60DAB">
                        <w:rPr>
                          <w:rFonts w:asciiTheme="majorHAnsi" w:hAnsiTheme="majorHAnsi" w:cstheme="majorHAnsi"/>
                          <w:color w:val="4C4D4F"/>
                          <w:spacing w:val="-1"/>
                          <w:position w:val="-4"/>
                        </w:rPr>
                        <w:t xml:space="preserve"> Waynesboro, Georgia  30830-0238</w:t>
                      </w:r>
                    </w:p>
                    <w:p w14:paraId="01DFF802" w14:textId="77777777" w:rsidR="007F5287" w:rsidRDefault="00796277" w:rsidP="00D60DAB">
                      <w:pPr>
                        <w:spacing w:after="0" w:line="240" w:lineRule="auto"/>
                        <w:jc w:val="right"/>
                        <w:rPr>
                          <w:rFonts w:asciiTheme="majorHAnsi" w:hAnsiTheme="majorHAnsi" w:cstheme="majorHAnsi"/>
                          <w:color w:val="4C4D4F"/>
                          <w:spacing w:val="-1"/>
                          <w:position w:val="-4"/>
                        </w:rPr>
                      </w:pPr>
                      <w:r w:rsidRPr="00D60DAB">
                        <w:rPr>
                          <w:rFonts w:asciiTheme="majorHAnsi" w:hAnsiTheme="majorHAnsi" w:cstheme="majorHAnsi"/>
                          <w:color w:val="4C4D4F"/>
                          <w:spacing w:val="-1"/>
                          <w:position w:val="-4"/>
                        </w:rPr>
                        <w:t>Phone:  706-554-3456 / Fax:  7</w:t>
                      </w:r>
                      <w:r w:rsidR="007F5287">
                        <w:rPr>
                          <w:rFonts w:asciiTheme="majorHAnsi" w:hAnsiTheme="majorHAnsi" w:cstheme="majorHAnsi"/>
                          <w:color w:val="4C4D4F"/>
                          <w:spacing w:val="-1"/>
                          <w:position w:val="-4"/>
                        </w:rPr>
                        <w:t>62-218-2757</w:t>
                      </w:r>
                    </w:p>
                    <w:p w14:paraId="1F50B2B8" w14:textId="58607FA7" w:rsidR="00796277" w:rsidRPr="00796277" w:rsidRDefault="007F5287" w:rsidP="00D60DAB">
                      <w:pPr>
                        <w:spacing w:after="0" w:line="240" w:lineRule="auto"/>
                        <w:jc w:val="right"/>
                        <w:rPr>
                          <w:b/>
                          <w:i/>
                        </w:rPr>
                      </w:pPr>
                      <w:hyperlink r:id="rId2" w:history="1">
                        <w:r w:rsidRPr="00237892">
                          <w:rPr>
                            <w:rStyle w:val="Hyperlink"/>
                            <w:rFonts w:asciiTheme="majorHAnsi" w:hAnsiTheme="majorHAnsi" w:cstheme="majorHAnsi"/>
                            <w:b/>
                            <w:i/>
                            <w:position w:val="2"/>
                          </w:rPr>
                          <w:t>ww</w:t>
                        </w:r>
                        <w:r w:rsidRPr="00237892">
                          <w:rPr>
                            <w:rStyle w:val="Hyperlink"/>
                            <w:rFonts w:asciiTheme="majorHAnsi" w:hAnsiTheme="majorHAnsi" w:cstheme="majorHAnsi"/>
                            <w:b/>
                            <w:i/>
                            <w:spacing w:val="-14"/>
                            <w:position w:val="2"/>
                          </w:rPr>
                          <w:t>w</w:t>
                        </w:r>
                        <w:r w:rsidRPr="00237892">
                          <w:rPr>
                            <w:rStyle w:val="Hyperlink"/>
                            <w:rFonts w:asciiTheme="majorHAnsi" w:hAnsiTheme="majorHAnsi" w:cstheme="majorHAnsi"/>
                            <w:b/>
                            <w:i/>
                            <w:position w:val="2"/>
                          </w:rPr>
                          <w:t>.ecphd.com</w:t>
                        </w:r>
                      </w:hyperlink>
                      <w:r w:rsidR="00796277" w:rsidRPr="00796277">
                        <w:rPr>
                          <w:rFonts w:ascii="Minion Pro" w:hAnsi="Minion Pro"/>
                          <w:b/>
                          <w:i/>
                          <w:color w:val="FF0000"/>
                          <w:position w:val="2"/>
                        </w:rPr>
                        <w:t xml:space="preserve"> </w:t>
                      </w:r>
                      <w:r w:rsidR="00796277" w:rsidRPr="00796277">
                        <w:rPr>
                          <w:rFonts w:ascii="Minion Pro" w:hAnsi="Minion Pro"/>
                          <w:b/>
                          <w:i/>
                          <w:vanish/>
                          <w:color w:val="4C4D4F"/>
                          <w:spacing w:val="-1"/>
                          <w:position w:val="-4"/>
                        </w:rPr>
                        <w:t xml:space="preserve"> District Health Director26</w:t>
                      </w:r>
                      <w:r w:rsidR="00796277" w:rsidRPr="00796277">
                        <w:rPr>
                          <w:rFonts w:ascii="Minion Pro" w:hAnsi="Minion Pro"/>
                          <w:b/>
                          <w:i/>
                          <w:vanish/>
                          <w:color w:val="4C4D4F"/>
                          <w:spacing w:val="-1"/>
                          <w:position w:val="-4"/>
                        </w:rPr>
                        <w:cr/>
                        <w:t>D., M.S., District Health Director</w:t>
                      </w:r>
                      <w:r w:rsidR="00796277" w:rsidRPr="00796277">
                        <w:rPr>
                          <w:rFonts w:ascii="Minion Pro" w:hAnsi="Minion Pro"/>
                          <w:b/>
                          <w:i/>
                          <w:vanish/>
                          <w:color w:val="4C4D4F"/>
                          <w:spacing w:val="-1"/>
                          <w:position w:val="-4"/>
                        </w:rPr>
                        <w:cr/>
                        <w:t>a physical, child has allergies.  e</w:t>
                      </w:r>
                    </w:p>
                  </w:txbxContent>
                </v:textbox>
              </v:shape>
              <v:rect id="Rectangle 7" o:spid="_x0000_s1029" style="position:absolute;left:-3810;top:889;width:13589;height:311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" filled="f" stroked="f" strokeweight="1pt">
                <v:textbox>
                  <w:txbxContent>
                    <w:p w14:paraId="6BB34226" w14:textId="77777777" w:rsidR="00921536" w:rsidRPr="00921536" w:rsidRDefault="00921536" w:rsidP="00DC6C6C">
                      <w:pPr>
                        <w:spacing w:after="0" w:line="240" w:lineRule="auto"/>
                        <w:jc w:val="center"/>
                        <w:rPr>
                          <w:rFonts w:asciiTheme="majorHAnsi" w:hAnsiTheme="majorHAnsi" w:cstheme="majorHAnsi"/>
                          <w:color w:val="FF0000"/>
                          <w:sz w:val="14"/>
                          <w:szCs w:val="14"/>
                        </w:rPr>
                      </w:pPr>
                      <w:r w:rsidRPr="00921536">
                        <w:rPr>
                          <w:rFonts w:asciiTheme="majorHAnsi" w:hAnsiTheme="majorHAnsi" w:cstheme="majorHAnsi"/>
                          <w:color w:val="FF0000"/>
                          <w:sz w:val="14"/>
                          <w:szCs w:val="14"/>
                        </w:rPr>
                        <w:t xml:space="preserve">__________________________                            </w:t>
                      </w:r>
                      <w:r w:rsidRPr="00921536">
                        <w:rPr>
                          <w:rFonts w:asciiTheme="majorHAnsi" w:hAnsiTheme="majorHAnsi" w:cstheme="majorHAnsi"/>
                          <w:color w:val="FF0000"/>
                          <w:sz w:val="12"/>
                          <w:szCs w:val="12"/>
                        </w:rPr>
                        <w:t>East Central Health District</w:t>
                      </w:r>
                      <w:r>
                        <w:rPr>
                          <w:rFonts w:asciiTheme="majorHAnsi" w:hAnsiTheme="majorHAnsi" w:cstheme="majorHAnsi"/>
                          <w:color w:val="FF0000"/>
                          <w:sz w:val="14"/>
                          <w:szCs w:val="14"/>
                        </w:rPr>
                        <w:t xml:space="preserve">   </w:t>
                      </w:r>
                    </w:p>
                    <w:p w14:paraId="56FD8F88" w14:textId="77777777" w:rsidR="00921536" w:rsidRPr="00921536" w:rsidRDefault="00FE08B1" w:rsidP="00921536">
                      <w:pP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</w:pPr>
                      <w:r>
                        <w:rPr>
                          <w:rFonts w:asciiTheme="majorHAnsi" w:hAnsiTheme="majorHAnsi" w:cstheme="majorHAnsi"/>
                          <w:sz w:val="18"/>
                          <w:szCs w:val="18"/>
                        </w:rPr>
                        <w:t xml:space="preserve">     </w:t>
                      </w:r>
                    </w:p>
                  </w:txbxContent>
                </v:textbox>
              </v:rect>
            </v:group>
          </w:pict>
        </mc:Fallback>
      </mc:AlternateContent>
    </w:r>
    <w:r w:rsidR="00BC5346">
      <w:rPr>
        <w:noProof/>
      </w:rPr>
      <w:drawing>
        <wp:inline distT="0" distB="0" distL="0" distR="0" wp14:anchorId="48D07C22" wp14:editId="01370ED4">
          <wp:extent cx="5940552" cy="1072896"/>
          <wp:effectExtent l="0" t="0" r="3175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DPH_Header_Final.jpg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552" cy="107289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NLQ0tbQwMDU0MzYwMzZU0lEKTi0uzszPAykwrAUA9V05/iwAAAA="/>
  </w:docVars>
  <w:rsids>
    <w:rsidRoot w:val="00CA7AF3"/>
    <w:rsid w:val="00006DFC"/>
    <w:rsid w:val="000E5A72"/>
    <w:rsid w:val="000F3CFC"/>
    <w:rsid w:val="0017194D"/>
    <w:rsid w:val="00172C42"/>
    <w:rsid w:val="0018365B"/>
    <w:rsid w:val="00187287"/>
    <w:rsid w:val="00222A4D"/>
    <w:rsid w:val="00236680"/>
    <w:rsid w:val="0031387E"/>
    <w:rsid w:val="0036544D"/>
    <w:rsid w:val="003F75F0"/>
    <w:rsid w:val="00412842"/>
    <w:rsid w:val="00424A65"/>
    <w:rsid w:val="00470B6A"/>
    <w:rsid w:val="00474E5A"/>
    <w:rsid w:val="004C009E"/>
    <w:rsid w:val="0052024F"/>
    <w:rsid w:val="00536A81"/>
    <w:rsid w:val="00767D79"/>
    <w:rsid w:val="00796277"/>
    <w:rsid w:val="007A6E5E"/>
    <w:rsid w:val="007F5287"/>
    <w:rsid w:val="008036B3"/>
    <w:rsid w:val="008121B1"/>
    <w:rsid w:val="008C6096"/>
    <w:rsid w:val="00921536"/>
    <w:rsid w:val="00945BE5"/>
    <w:rsid w:val="00A048AE"/>
    <w:rsid w:val="00A955D1"/>
    <w:rsid w:val="00AB4D50"/>
    <w:rsid w:val="00B42321"/>
    <w:rsid w:val="00B52E24"/>
    <w:rsid w:val="00B71671"/>
    <w:rsid w:val="00BC5346"/>
    <w:rsid w:val="00C026CF"/>
    <w:rsid w:val="00C32891"/>
    <w:rsid w:val="00C842FE"/>
    <w:rsid w:val="00C8486B"/>
    <w:rsid w:val="00CA7AF3"/>
    <w:rsid w:val="00CB598A"/>
    <w:rsid w:val="00CD2A5A"/>
    <w:rsid w:val="00D336FB"/>
    <w:rsid w:val="00D54080"/>
    <w:rsid w:val="00D60DAB"/>
    <w:rsid w:val="00D72184"/>
    <w:rsid w:val="00D86854"/>
    <w:rsid w:val="00DA3D07"/>
    <w:rsid w:val="00DB6A00"/>
    <w:rsid w:val="00DC6568"/>
    <w:rsid w:val="00DC6C6C"/>
    <w:rsid w:val="00E50B47"/>
    <w:rsid w:val="00E7040C"/>
    <w:rsid w:val="00EB64AE"/>
    <w:rsid w:val="00F5442E"/>
    <w:rsid w:val="00F548D8"/>
    <w:rsid w:val="00F6688C"/>
    <w:rsid w:val="00FC5E9A"/>
    <w:rsid w:val="00FE08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36F2A51"/>
  <w15:chartTrackingRefBased/>
  <w15:docId w15:val="{52F52B22-C038-49FA-83FD-477B112CBF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F3CFC"/>
  </w:style>
  <w:style w:type="paragraph" w:styleId="Footer">
    <w:name w:val="footer"/>
    <w:basedOn w:val="Normal"/>
    <w:link w:val="FooterChar"/>
    <w:uiPriority w:val="99"/>
    <w:unhideWhenUsed/>
    <w:rsid w:val="000F3CF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F3CFC"/>
  </w:style>
  <w:style w:type="paragraph" w:styleId="NoSpacing">
    <w:name w:val="No Spacing"/>
    <w:uiPriority w:val="1"/>
    <w:qFormat/>
    <w:rsid w:val="00AB4D50"/>
    <w:pPr>
      <w:spacing w:after="0" w:line="240" w:lineRule="auto"/>
    </w:pPr>
  </w:style>
  <w:style w:type="character" w:styleId="Hyperlink">
    <w:name w:val="Hyperlink"/>
    <w:uiPriority w:val="99"/>
    <w:unhideWhenUsed/>
    <w:rsid w:val="00796277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F528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2.jpg"/><Relationship Id="rId2" Type="http://schemas.openxmlformats.org/officeDocument/2006/relationships/hyperlink" Target="http://www.ecphd.com" TargetMode="External"/><Relationship Id="rId1" Type="http://schemas.openxmlformats.org/officeDocument/2006/relationships/hyperlink" Target="http://www.ecphd.com" TargetMode="Externa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beasley\AppData\Local\Microsoft\Windows\INetCache\Content.Outlook\NC2ZKPB3\DPHLetterhead_a%20(003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7664FC7-B442-47E2-AAB6-CF4FCD6B3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DPHLetterhead_a (003).dotx</Template>
  <TotalTime>2</TotalTime>
  <Pages>1</Pages>
  <Words>21</Words>
  <Characters>121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Beasley, Tammy</dc:creator>
  <cp:keywords/>
  <dc:description/>
  <cp:lastModifiedBy>Bowers, Marcia</cp:lastModifiedBy>
  <cp:revision>3</cp:revision>
  <cp:lastPrinted>2019-01-13T16:45:00Z</cp:lastPrinted>
  <dcterms:created xsi:type="dcterms:W3CDTF">2025-03-04T15:01:00Z</dcterms:created>
  <dcterms:modified xsi:type="dcterms:W3CDTF">2025-03-04T15:28:00Z</dcterms:modified>
</cp:coreProperties>
</file>